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283"/>
        <w:gridCol w:w="4751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58F8A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030214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rFonts w:ascii="Chalkduster" w:hAnsi="Chalkduster" w:cs="Chalkduster"/>
                <w:color w:val="0070C0"/>
                <w:sz w:val="60"/>
                <w:szCs w:val="32"/>
              </w:rPr>
              <w:t>Adresa</w:t>
            </w:r>
            <w:r w:rsidR="002E5D4A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 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351456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9566CB" w:rsidRDefault="009566CB" w:rsidP="009566CB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Ad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resse : </w:t>
            </w:r>
          </w:p>
          <w:p w:rsidR="009566CB" w:rsidRPr="00C96A5E" w:rsidRDefault="009566CB" w:rsidP="009566CB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351456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4" w:type="dxa"/>
              <w:tblInd w:w="137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4"/>
            </w:tblGrid>
            <w:tr w:rsidR="00307EC9" w:rsidTr="00DB6244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7F2762" w:rsidP="00DB6244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-1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245452</wp:posOffset>
                            </wp:positionH>
                            <wp:positionV relativeFrom="paragraph">
                              <wp:posOffset>616487</wp:posOffset>
                            </wp:positionV>
                            <wp:extent cx="2285756" cy="0"/>
                            <wp:effectExtent l="0" t="0" r="19685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8575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AB1986" id="Connecteur droit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48.55pt" to="199.3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71159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>Serbo-croate</w:t>
                  </w:r>
                  <w:r w:rsidR="00EB397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</w:t>
                  </w:r>
                </w:p>
                <w:p w:rsidR="00427E18" w:rsidRDefault="00BC7255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5" name="Image 5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5238" w:rsidRPr="00B11271" w:rsidRDefault="00045238" w:rsidP="00045238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045238" w:rsidRPr="00B11271" w:rsidRDefault="00045238" w:rsidP="00045238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045238" w:rsidRDefault="00045238" w:rsidP="00045238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271159" w:rsidRPr="006652E7" w:rsidRDefault="007F2762" w:rsidP="00271159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2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</w:t>
            </w:r>
            <w:r w:rsidR="00271159" w:rsidRPr="006652E7">
              <w:rPr>
                <w:rFonts w:asciiTheme="majorHAnsi" w:hAnsiTheme="majorHAnsi" w:cs="Chalkduster"/>
                <w:b/>
                <w:color w:val="444444"/>
                <w:sz w:val="40"/>
                <w:szCs w:val="28"/>
              </w:rPr>
              <w:t>Serbo-croate / français</w:t>
            </w:r>
          </w:p>
          <w:p w:rsidR="00271159" w:rsidRPr="006652E7" w:rsidRDefault="00271159" w:rsidP="00271159">
            <w:pPr>
              <w:autoSpaceDE w:val="0"/>
              <w:autoSpaceDN w:val="0"/>
              <w:adjustRightInd w:val="0"/>
              <w:spacing w:after="0" w:line="240" w:lineRule="auto"/>
              <w:ind w:left="-581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6652E7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Otvoriti školu roditeljima</w:t>
            </w:r>
          </w:p>
          <w:p w:rsidR="007F2762" w:rsidRDefault="00271159" w:rsidP="00271159">
            <w:pPr>
              <w:spacing w:after="160" w:line="259" w:lineRule="auto"/>
              <w:ind w:left="-647"/>
              <w:jc w:val="center"/>
              <w:rPr>
                <w:rFonts w:ascii="Chalkduster" w:hAnsi="Chalkduster" w:cs="Chalkduster"/>
                <w:color w:val="0070C0"/>
                <w:sz w:val="40"/>
                <w:szCs w:val="40"/>
              </w:rPr>
            </w:pPr>
            <w:r w:rsidRPr="006652E7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za uspeh dece</w:t>
            </w:r>
            <w:r w:rsidR="007F2762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67F9D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30214" w:rsidRDefault="0003021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030214" w:rsidRPr="00EC0203" w:rsidRDefault="00030214" w:rsidP="00030214">
            <w:pPr>
              <w:pStyle w:val="Paragraphedeliste"/>
              <w:tabs>
                <w:tab w:val="left" w:pos="3969"/>
              </w:tabs>
              <w:ind w:right="-579"/>
              <w:rPr>
                <w:rFonts w:asciiTheme="majorHAnsi" w:hAnsiTheme="majorHAnsi" w:cs="Times New Roman"/>
                <w:color w:val="0070C0"/>
                <w:sz w:val="38"/>
              </w:rPr>
            </w:pPr>
            <w:r w:rsidRPr="00EC0203">
              <w:rPr>
                <w:rFonts w:asciiTheme="majorHAnsi" w:hAnsiTheme="majorHAnsi" w:cs="Times New Roman"/>
                <w:color w:val="0070C0"/>
                <w:sz w:val="38"/>
              </w:rPr>
              <w:t>Vi ste roditelji dece koja su u školi u</w:t>
            </w:r>
          </w:p>
          <w:p w:rsidR="00030214" w:rsidRPr="00030214" w:rsidRDefault="00030214" w:rsidP="00030214">
            <w:pPr>
              <w:pStyle w:val="Paragraphedeliste"/>
              <w:ind w:right="-437"/>
              <w:rPr>
                <w:rFonts w:asciiTheme="majorHAnsi" w:hAnsiTheme="majorHAnsi" w:cs="Times New Roman"/>
                <w:color w:val="0070C0"/>
                <w:sz w:val="38"/>
              </w:rPr>
            </w:pPr>
            <w:r w:rsidRPr="00EC0203">
              <w:rPr>
                <w:rFonts w:asciiTheme="majorHAnsi" w:hAnsiTheme="majorHAnsi" w:cs="Times New Roman"/>
                <w:color w:val="0070C0"/>
                <w:sz w:val="38"/>
              </w:rPr>
              <w:t>Francuskoj.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7F2762" w:rsidRDefault="007F2762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7F2762" w:rsidRPr="00CD2993" w:rsidRDefault="007F2762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379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2E5D4A">
            <w:pPr>
              <w:pStyle w:val="Listepuces"/>
              <w:numPr>
                <w:ilvl w:val="0"/>
                <w:numId w:val="17"/>
              </w:numPr>
              <w:spacing w:after="180"/>
              <w:ind w:right="268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FC0006">
            <w:pPr>
              <w:pStyle w:val="Listepuces"/>
              <w:numPr>
                <w:ilvl w:val="0"/>
                <w:numId w:val="0"/>
              </w:numPr>
              <w:spacing w:after="180"/>
              <w:ind w:left="288" w:right="552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212F" w:rsidRDefault="006C212F" w:rsidP="00FC0006">
            <w:pPr>
              <w:autoSpaceDE w:val="0"/>
              <w:autoSpaceDN w:val="0"/>
              <w:adjustRightInd w:val="0"/>
              <w:spacing w:after="0" w:line="240" w:lineRule="auto"/>
              <w:ind w:right="55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FC0006" w:rsidRPr="00EC0203" w:rsidRDefault="00FC0006" w:rsidP="00FC000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right="552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>Vi želite učiti francuski jezik koji će vam omogućiti da pomognete vašoj deci kroz školu i razgovaraju sa nastavnicima.</w:t>
            </w:r>
          </w:p>
          <w:p w:rsidR="00FC0006" w:rsidRPr="00EC0203" w:rsidRDefault="00FC0006" w:rsidP="00FC000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right="552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>Vi želiti da razumete kako funkcionoše francuska škola.</w:t>
            </w:r>
          </w:p>
          <w:p w:rsidR="007F2762" w:rsidRPr="00FC0006" w:rsidRDefault="00FC0006" w:rsidP="00FC0006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-294" w:right="552" w:hanging="22"/>
              <w:rPr>
                <w:rFonts w:ascii="Calibri" w:hAnsi="Calibri" w:cs="Chalkduster"/>
                <w:color w:val="0070C0"/>
                <w:sz w:val="32"/>
                <w:szCs w:val="20"/>
              </w:rPr>
            </w:pP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 xml:space="preserve">Vi želite da </w:t>
            </w:r>
            <w:r w:rsidRPr="00EC0203">
              <w:rPr>
                <w:rFonts w:ascii="Calibri" w:hAnsi="Calibri" w:cs="Chalkduster"/>
                <w:color w:val="0070C0"/>
                <w:sz w:val="30"/>
                <w:szCs w:val="30"/>
              </w:rPr>
              <w:t>saznate</w:t>
            </w:r>
            <w:r w:rsidRPr="00EC0203">
              <w:rPr>
                <w:rFonts w:ascii="Calibri" w:hAnsi="Calibri" w:cs="Chalkduster"/>
                <w:color w:val="0070C0"/>
                <w:sz w:val="32"/>
                <w:szCs w:val="20"/>
              </w:rPr>
              <w:t xml:space="preserve"> više o Francuskoj državi i njenim vrijednostima.</w:t>
            </w:r>
          </w:p>
          <w:p w:rsidR="007F2762" w:rsidRDefault="007F2762" w:rsidP="00FC0006">
            <w:pPr>
              <w:autoSpaceDE w:val="0"/>
              <w:autoSpaceDN w:val="0"/>
              <w:adjustRightInd w:val="0"/>
              <w:spacing w:after="0" w:line="240" w:lineRule="auto"/>
              <w:ind w:left="-294" w:right="552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878889</wp:posOffset>
                  </wp:positionH>
                  <wp:positionV relativeFrom="page">
                    <wp:posOffset>3503882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762" w:rsidRDefault="007F2762" w:rsidP="00FC0006">
            <w:pPr>
              <w:autoSpaceDE w:val="0"/>
              <w:autoSpaceDN w:val="0"/>
              <w:adjustRightInd w:val="0"/>
              <w:spacing w:after="0" w:line="240" w:lineRule="auto"/>
              <w:ind w:left="-294" w:right="55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FC0006">
            <w:pPr>
              <w:autoSpaceDE w:val="0"/>
              <w:autoSpaceDN w:val="0"/>
              <w:adjustRightInd w:val="0"/>
              <w:spacing w:after="0" w:line="240" w:lineRule="auto"/>
              <w:ind w:left="-294" w:right="55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7F2762" w:rsidRDefault="007F2762" w:rsidP="00FC0006">
            <w:pPr>
              <w:autoSpaceDE w:val="0"/>
              <w:autoSpaceDN w:val="0"/>
              <w:adjustRightInd w:val="0"/>
              <w:spacing w:after="0" w:line="240" w:lineRule="auto"/>
              <w:ind w:left="-294" w:right="55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22619" w:rsidRPr="00970211" w:rsidRDefault="00922619" w:rsidP="00FC0006">
            <w:pPr>
              <w:autoSpaceDE w:val="0"/>
              <w:autoSpaceDN w:val="0"/>
              <w:adjustRightInd w:val="0"/>
              <w:spacing w:after="0" w:line="240" w:lineRule="auto"/>
              <w:ind w:right="552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B847A6" w:rsidRDefault="00E02D8A" w:rsidP="00FC000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52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847A6" w:rsidRDefault="00BD65EF" w:rsidP="00FC000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52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souhaitez com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prendre le fonctionnement de l’E</w:t>
            </w:r>
            <w:r w:rsidR="00E02D8A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cole française.</w:t>
            </w:r>
          </w:p>
          <w:p w:rsidR="00307EC9" w:rsidRPr="00F06DF3" w:rsidRDefault="00E02D8A" w:rsidP="00FC000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552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847A6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40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F06DF3" w:rsidRPr="00FC0006" w:rsidRDefault="00015CDD" w:rsidP="00FC0006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EE69F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C0006" w:rsidRPr="008E3E85" w:rsidRDefault="00FC0006" w:rsidP="00FC0006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6"/>
              </w:rPr>
            </w:pPr>
          </w:p>
          <w:p w:rsidR="00FC0006" w:rsidRPr="00EC0203" w:rsidRDefault="00FC0006" w:rsidP="00FC0006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5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Vi možete se upisati na besplatne obuke u nekim, srednjim školama ili školama koje se nalaze u blizini vas.</w:t>
            </w:r>
          </w:p>
          <w:p w:rsidR="00FC0006" w:rsidRPr="00EC0203" w:rsidRDefault="00FC0006" w:rsidP="00FC0006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5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Kolekt ivna predavanja su dat i jednom ili dva puta nedeljno u toku školske godine.</w:t>
            </w:r>
          </w:p>
          <w:p w:rsidR="00747B91" w:rsidRPr="00FC0006" w:rsidRDefault="00FC0006" w:rsidP="00FC0006">
            <w:pPr>
              <w:pStyle w:val="Paragraphedelist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0070C0"/>
                <w:sz w:val="32"/>
                <w:szCs w:val="32"/>
              </w:rPr>
            </w:pPr>
            <w:r w:rsidRPr="00EC0203">
              <w:rPr>
                <w:rFonts w:asciiTheme="majorHAnsi" w:hAnsiTheme="majorHAnsi" w:cs="Chalkduster"/>
                <w:color w:val="0070C0"/>
                <w:sz w:val="32"/>
                <w:szCs w:val="32"/>
              </w:rPr>
              <w:t>Na kraju obuke, potvrda jezičkih veština se daje roditeljima koji su pratili redovno časove.</w:t>
            </w:r>
          </w:p>
          <w:p w:rsidR="00747B91" w:rsidRDefault="00747B91" w:rsidP="00156F86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747B91" w:rsidRPr="00B4410D" w:rsidRDefault="00747B91" w:rsidP="00747B91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39A" w:rsidRDefault="0062639A" w:rsidP="00BF6AFD">
      <w:pPr>
        <w:spacing w:after="0" w:line="240" w:lineRule="auto"/>
      </w:pPr>
      <w:r>
        <w:separator/>
      </w:r>
    </w:p>
  </w:endnote>
  <w:endnote w:type="continuationSeparator" w:id="0">
    <w:p w:rsidR="0062639A" w:rsidRDefault="0062639A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39A" w:rsidRDefault="0062639A" w:rsidP="00BF6AFD">
      <w:pPr>
        <w:spacing w:after="0" w:line="240" w:lineRule="auto"/>
      </w:pPr>
      <w:r>
        <w:separator/>
      </w:r>
    </w:p>
  </w:footnote>
  <w:footnote w:type="continuationSeparator" w:id="0">
    <w:p w:rsidR="0062639A" w:rsidRDefault="0062639A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6485371"/>
    <w:multiLevelType w:val="hybridMultilevel"/>
    <w:tmpl w:val="3A6A733E"/>
    <w:lvl w:ilvl="0" w:tplc="1898D20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B6BEB"/>
    <w:multiLevelType w:val="hybridMultilevel"/>
    <w:tmpl w:val="BED20A8C"/>
    <w:lvl w:ilvl="0" w:tplc="A03464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7C1C26"/>
    <w:multiLevelType w:val="hybridMultilevel"/>
    <w:tmpl w:val="33DCCE56"/>
    <w:lvl w:ilvl="0" w:tplc="A03464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1"/>
  </w:num>
  <w:num w:numId="23">
    <w:abstractNumId w:val="16"/>
  </w:num>
  <w:num w:numId="24">
    <w:abstractNumId w:val="12"/>
  </w:num>
  <w:num w:numId="25">
    <w:abstractNumId w:val="17"/>
  </w:num>
  <w:num w:numId="26">
    <w:abstractNumId w:val="20"/>
  </w:num>
  <w:num w:numId="27">
    <w:abstractNumId w:val="2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24A60"/>
    <w:rsid w:val="00030214"/>
    <w:rsid w:val="00045238"/>
    <w:rsid w:val="00071EE7"/>
    <w:rsid w:val="00092F4C"/>
    <w:rsid w:val="000D49BC"/>
    <w:rsid w:val="001372C8"/>
    <w:rsid w:val="00156F86"/>
    <w:rsid w:val="00163F76"/>
    <w:rsid w:val="001947E7"/>
    <w:rsid w:val="001A3EDC"/>
    <w:rsid w:val="001C05E1"/>
    <w:rsid w:val="001D0847"/>
    <w:rsid w:val="001D60BB"/>
    <w:rsid w:val="00217203"/>
    <w:rsid w:val="00227118"/>
    <w:rsid w:val="002325A8"/>
    <w:rsid w:val="00262A30"/>
    <w:rsid w:val="00267F9D"/>
    <w:rsid w:val="00271159"/>
    <w:rsid w:val="00294042"/>
    <w:rsid w:val="002A1AA0"/>
    <w:rsid w:val="002A594E"/>
    <w:rsid w:val="002E5D4A"/>
    <w:rsid w:val="002F496B"/>
    <w:rsid w:val="00307EC9"/>
    <w:rsid w:val="00351456"/>
    <w:rsid w:val="00365EBB"/>
    <w:rsid w:val="003A75CB"/>
    <w:rsid w:val="003B391D"/>
    <w:rsid w:val="003E3764"/>
    <w:rsid w:val="00422379"/>
    <w:rsid w:val="00427E18"/>
    <w:rsid w:val="00440E45"/>
    <w:rsid w:val="00441538"/>
    <w:rsid w:val="004651CE"/>
    <w:rsid w:val="00484075"/>
    <w:rsid w:val="0048634A"/>
    <w:rsid w:val="00486FAE"/>
    <w:rsid w:val="0049179D"/>
    <w:rsid w:val="004A7200"/>
    <w:rsid w:val="005259A3"/>
    <w:rsid w:val="005473B9"/>
    <w:rsid w:val="0056054A"/>
    <w:rsid w:val="00566817"/>
    <w:rsid w:val="00571D35"/>
    <w:rsid w:val="005D6C8F"/>
    <w:rsid w:val="005E5178"/>
    <w:rsid w:val="005E7F80"/>
    <w:rsid w:val="0062639A"/>
    <w:rsid w:val="0063311A"/>
    <w:rsid w:val="0068396D"/>
    <w:rsid w:val="006A2E06"/>
    <w:rsid w:val="006C212F"/>
    <w:rsid w:val="006C51AB"/>
    <w:rsid w:val="007014C5"/>
    <w:rsid w:val="00732297"/>
    <w:rsid w:val="00747B91"/>
    <w:rsid w:val="007647EF"/>
    <w:rsid w:val="00773ED0"/>
    <w:rsid w:val="007C6700"/>
    <w:rsid w:val="007E3C3A"/>
    <w:rsid w:val="007F21FF"/>
    <w:rsid w:val="007F2762"/>
    <w:rsid w:val="008331F7"/>
    <w:rsid w:val="0084643A"/>
    <w:rsid w:val="0089764D"/>
    <w:rsid w:val="008B000B"/>
    <w:rsid w:val="009125FF"/>
    <w:rsid w:val="00922619"/>
    <w:rsid w:val="00922B5C"/>
    <w:rsid w:val="009566CB"/>
    <w:rsid w:val="00960A60"/>
    <w:rsid w:val="00970211"/>
    <w:rsid w:val="009915C8"/>
    <w:rsid w:val="00995282"/>
    <w:rsid w:val="009A2D9A"/>
    <w:rsid w:val="009F3198"/>
    <w:rsid w:val="00A13868"/>
    <w:rsid w:val="00A54316"/>
    <w:rsid w:val="00A65AC3"/>
    <w:rsid w:val="00A769D1"/>
    <w:rsid w:val="00A85868"/>
    <w:rsid w:val="00A865D7"/>
    <w:rsid w:val="00A93A54"/>
    <w:rsid w:val="00A95BFB"/>
    <w:rsid w:val="00AB72BA"/>
    <w:rsid w:val="00AD7341"/>
    <w:rsid w:val="00AD7805"/>
    <w:rsid w:val="00AE772A"/>
    <w:rsid w:val="00B16D26"/>
    <w:rsid w:val="00B4410D"/>
    <w:rsid w:val="00B47984"/>
    <w:rsid w:val="00B8278C"/>
    <w:rsid w:val="00B847A6"/>
    <w:rsid w:val="00BA5AD3"/>
    <w:rsid w:val="00BC49D8"/>
    <w:rsid w:val="00BC7255"/>
    <w:rsid w:val="00BD65EF"/>
    <w:rsid w:val="00BF6AFD"/>
    <w:rsid w:val="00C476E1"/>
    <w:rsid w:val="00C511E5"/>
    <w:rsid w:val="00C53D57"/>
    <w:rsid w:val="00C63949"/>
    <w:rsid w:val="00C9320A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B6244"/>
    <w:rsid w:val="00DD0460"/>
    <w:rsid w:val="00DD2A38"/>
    <w:rsid w:val="00E02B48"/>
    <w:rsid w:val="00E02D8A"/>
    <w:rsid w:val="00E10DAA"/>
    <w:rsid w:val="00E266EC"/>
    <w:rsid w:val="00E52C11"/>
    <w:rsid w:val="00EB397A"/>
    <w:rsid w:val="00EE0A38"/>
    <w:rsid w:val="00F06DF3"/>
    <w:rsid w:val="00F23A16"/>
    <w:rsid w:val="00F32A3F"/>
    <w:rsid w:val="00F65FF0"/>
    <w:rsid w:val="00F66B21"/>
    <w:rsid w:val="00F83409"/>
    <w:rsid w:val="00FA07B2"/>
    <w:rsid w:val="00FA4D4A"/>
    <w:rsid w:val="00FC0006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A3948F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045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41757D-12FB-4E3D-87F8-6FBB97A54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4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2018-08-30T09:51:00Z</cp:lastPrinted>
  <dcterms:created xsi:type="dcterms:W3CDTF">2019-10-15T19:46:00Z</dcterms:created>
  <dcterms:modified xsi:type="dcterms:W3CDTF">2020-02-12T14:04:00Z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