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283"/>
        <w:gridCol w:w="4751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58F8A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7F2762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F5BB6E" wp14:editId="702469E3">
                  <wp:extent cx="1315357" cy="5524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68" cy="5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5D4A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 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2024E8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A54112" w:rsidRPr="00C96A5E" w:rsidRDefault="00A54112" w:rsidP="00A54112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Adresse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 :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2024E8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4" w:type="dxa"/>
              <w:tblInd w:w="137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4"/>
            </w:tblGrid>
            <w:tr w:rsidR="00307EC9" w:rsidTr="00DB6244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7F2762" w:rsidP="00DB6244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-1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210282</wp:posOffset>
                            </wp:positionH>
                            <wp:positionV relativeFrom="paragraph">
                              <wp:posOffset>605057</wp:posOffset>
                            </wp:positionV>
                            <wp:extent cx="2321071" cy="11723"/>
                            <wp:effectExtent l="0" t="0" r="22225" b="2667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321071" cy="11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45FE671" id="Connecteur droit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5pt,47.65pt" to="199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" strokecolor="#2682a6" strokeweight="1.5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6912" behindDoc="0" locked="0" layoutInCell="1" allowOverlap="1" wp14:anchorId="4D20B5F1" wp14:editId="7AF0CC05">
                        <wp:simplePos x="0" y="0"/>
                        <wp:positionH relativeFrom="column">
                          <wp:posOffset>397168</wp:posOffset>
                        </wp:positionH>
                        <wp:positionV relativeFrom="paragraph">
                          <wp:posOffset>-5715</wp:posOffset>
                        </wp:positionV>
                        <wp:extent cx="647700" cy="447675"/>
                        <wp:effectExtent l="0" t="0" r="0" b="9525"/>
                        <wp:wrapNone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    Russe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397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</w:t>
                  </w:r>
                </w:p>
                <w:p w:rsidR="00427E18" w:rsidRDefault="009278E9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243E" w:rsidRPr="00B11271" w:rsidRDefault="0052243E" w:rsidP="0052243E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52243E" w:rsidRPr="00B11271" w:rsidRDefault="0052243E" w:rsidP="0052243E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52243E" w:rsidRDefault="0052243E" w:rsidP="0052243E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FD22C5" w:rsidRDefault="00FD22C5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7F2762" w:rsidRDefault="007F2762" w:rsidP="00071EE7">
            <w:pPr>
              <w:spacing w:after="160" w:line="259" w:lineRule="auto"/>
              <w:ind w:left="-647"/>
              <w:jc w:val="center"/>
              <w:rPr>
                <w:rFonts w:ascii="Chalkduster" w:hAnsi="Chalkduster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russe</w:t>
            </w:r>
            <w:r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E02B48" w:rsidRPr="00E10DAA" w:rsidRDefault="007F2762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A108EE" wp14:editId="3AE045A3">
                  <wp:extent cx="2917371" cy="6096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31" cy="61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67F9D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747B91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4822C0B6" wp14:editId="7847E473">
                  <wp:simplePos x="0" y="0"/>
                  <wp:positionH relativeFrom="column">
                    <wp:posOffset>128954</wp:posOffset>
                  </wp:positionH>
                  <wp:positionV relativeFrom="page">
                    <wp:posOffset>1021324</wp:posOffset>
                  </wp:positionV>
                  <wp:extent cx="2613660" cy="65341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7F2762" w:rsidRDefault="007F2762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7F2762" w:rsidRPr="00CD2993" w:rsidRDefault="007F2762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379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2E5D4A">
            <w:pPr>
              <w:pStyle w:val="Listepuces"/>
              <w:numPr>
                <w:ilvl w:val="0"/>
                <w:numId w:val="17"/>
              </w:numPr>
              <w:spacing w:after="180"/>
              <w:ind w:right="268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B847A6">
            <w:pPr>
              <w:pStyle w:val="Listepuces"/>
              <w:numPr>
                <w:ilvl w:val="0"/>
                <w:numId w:val="0"/>
              </w:numPr>
              <w:spacing w:after="180"/>
              <w:ind w:left="288" w:right="410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7F2762" w:rsidP="00B847A6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410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052BBAEE" wp14:editId="79AEEDFC">
                  <wp:simplePos x="0" y="0"/>
                  <wp:positionH relativeFrom="column">
                    <wp:posOffset>-241984</wp:posOffset>
                  </wp:positionH>
                  <wp:positionV relativeFrom="paragraph">
                    <wp:posOffset>115082</wp:posOffset>
                  </wp:positionV>
                  <wp:extent cx="3270739" cy="1009650"/>
                  <wp:effectExtent l="0" t="0" r="635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78" cy="101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Default="006C212F" w:rsidP="00B847A6">
            <w:pPr>
              <w:autoSpaceDE w:val="0"/>
              <w:autoSpaceDN w:val="0"/>
              <w:adjustRightInd w:val="0"/>
              <w:spacing w:after="0" w:line="240" w:lineRule="auto"/>
              <w:ind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Default="00970211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Default="00922619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6382426A" wp14:editId="173ABAEC">
                  <wp:simplePos x="0" y="0"/>
                  <wp:positionH relativeFrom="column">
                    <wp:posOffset>-172036</wp:posOffset>
                  </wp:positionH>
                  <wp:positionV relativeFrom="paragraph">
                    <wp:posOffset>121383</wp:posOffset>
                  </wp:positionV>
                  <wp:extent cx="2800350" cy="604876"/>
                  <wp:effectExtent l="0" t="0" r="0" b="508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0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6E031004" wp14:editId="068A6517">
                  <wp:simplePos x="0" y="0"/>
                  <wp:positionH relativeFrom="column">
                    <wp:posOffset>-136867</wp:posOffset>
                  </wp:positionH>
                  <wp:positionV relativeFrom="paragraph">
                    <wp:posOffset>74490</wp:posOffset>
                  </wp:positionV>
                  <wp:extent cx="2730500" cy="69151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902628</wp:posOffset>
                  </wp:positionH>
                  <wp:positionV relativeFrom="page">
                    <wp:posOffset>3328426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B847A6">
            <w:pPr>
              <w:autoSpaceDE w:val="0"/>
              <w:autoSpaceDN w:val="0"/>
              <w:adjustRightInd w:val="0"/>
              <w:spacing w:after="0" w:line="240" w:lineRule="auto"/>
              <w:ind w:left="-294"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Pr="00970211" w:rsidRDefault="00922619" w:rsidP="00B847A6">
            <w:pPr>
              <w:autoSpaceDE w:val="0"/>
              <w:autoSpaceDN w:val="0"/>
              <w:adjustRightInd w:val="0"/>
              <w:spacing w:after="0" w:line="240" w:lineRule="auto"/>
              <w:ind w:right="410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B847A6" w:rsidRDefault="00E02D8A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847A6" w:rsidRDefault="00BD65EF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souhaitez com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prendre le fonctionnement de l’E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cole française.</w:t>
            </w:r>
          </w:p>
          <w:p w:rsidR="00307EC9" w:rsidRPr="00F06DF3" w:rsidRDefault="00E02D8A" w:rsidP="00B847A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410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40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85D5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747B91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69FE3313" wp14:editId="57FA5ED4">
                  <wp:simplePos x="0" y="0"/>
                  <wp:positionH relativeFrom="column">
                    <wp:posOffset>-341630</wp:posOffset>
                  </wp:positionH>
                  <wp:positionV relativeFrom="paragraph">
                    <wp:posOffset>115815</wp:posOffset>
                  </wp:positionV>
                  <wp:extent cx="2914650" cy="913446"/>
                  <wp:effectExtent l="0" t="0" r="0" b="127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91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6F86" w:rsidRDefault="00156F86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3B55CD05" wp14:editId="65A70312">
                  <wp:simplePos x="0" y="0"/>
                  <wp:positionH relativeFrom="column">
                    <wp:posOffset>-342509</wp:posOffset>
                  </wp:positionH>
                  <wp:positionV relativeFrom="paragraph">
                    <wp:posOffset>197681</wp:posOffset>
                  </wp:positionV>
                  <wp:extent cx="2965687" cy="790575"/>
                  <wp:effectExtent l="0" t="0" r="635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8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03FF8BB5" wp14:editId="7D9F5B5E">
                  <wp:simplePos x="0" y="0"/>
                  <wp:positionH relativeFrom="column">
                    <wp:posOffset>-312664</wp:posOffset>
                  </wp:positionH>
                  <wp:positionV relativeFrom="paragraph">
                    <wp:posOffset>112541</wp:posOffset>
                  </wp:positionV>
                  <wp:extent cx="2885180" cy="86677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Pr="00B4410D" w:rsidRDefault="00747B91" w:rsidP="00747B91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FF6" w:rsidRDefault="00220FF6" w:rsidP="00BF6AFD">
      <w:pPr>
        <w:spacing w:after="0" w:line="240" w:lineRule="auto"/>
      </w:pPr>
      <w:r>
        <w:separator/>
      </w:r>
    </w:p>
  </w:endnote>
  <w:endnote w:type="continuationSeparator" w:id="0">
    <w:p w:rsidR="00220FF6" w:rsidRDefault="00220FF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FF6" w:rsidRDefault="00220FF6" w:rsidP="00BF6AFD">
      <w:pPr>
        <w:spacing w:after="0" w:line="240" w:lineRule="auto"/>
      </w:pPr>
      <w:r>
        <w:separator/>
      </w:r>
    </w:p>
  </w:footnote>
  <w:footnote w:type="continuationSeparator" w:id="0">
    <w:p w:rsidR="00220FF6" w:rsidRDefault="00220FF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71EE7"/>
    <w:rsid w:val="00092F4C"/>
    <w:rsid w:val="000D49BC"/>
    <w:rsid w:val="001372C8"/>
    <w:rsid w:val="00156F86"/>
    <w:rsid w:val="001947E7"/>
    <w:rsid w:val="001A3EDC"/>
    <w:rsid w:val="001C05E1"/>
    <w:rsid w:val="001D0847"/>
    <w:rsid w:val="001D60BB"/>
    <w:rsid w:val="002024E8"/>
    <w:rsid w:val="00217203"/>
    <w:rsid w:val="00220FF6"/>
    <w:rsid w:val="00227118"/>
    <w:rsid w:val="002325A8"/>
    <w:rsid w:val="00262A30"/>
    <w:rsid w:val="00267F9D"/>
    <w:rsid w:val="00294042"/>
    <w:rsid w:val="002A1AA0"/>
    <w:rsid w:val="002A594E"/>
    <w:rsid w:val="002E5D4A"/>
    <w:rsid w:val="002F496B"/>
    <w:rsid w:val="00307EC9"/>
    <w:rsid w:val="00365EBB"/>
    <w:rsid w:val="003A75CB"/>
    <w:rsid w:val="003B391D"/>
    <w:rsid w:val="003E3764"/>
    <w:rsid w:val="00422379"/>
    <w:rsid w:val="00427E18"/>
    <w:rsid w:val="00440E45"/>
    <w:rsid w:val="00441538"/>
    <w:rsid w:val="004651CE"/>
    <w:rsid w:val="00484075"/>
    <w:rsid w:val="0048634A"/>
    <w:rsid w:val="00486FAE"/>
    <w:rsid w:val="0049179D"/>
    <w:rsid w:val="004A7200"/>
    <w:rsid w:val="0052243E"/>
    <w:rsid w:val="005259A3"/>
    <w:rsid w:val="005473B9"/>
    <w:rsid w:val="0056054A"/>
    <w:rsid w:val="00566817"/>
    <w:rsid w:val="00571D35"/>
    <w:rsid w:val="005D6C8F"/>
    <w:rsid w:val="005E5178"/>
    <w:rsid w:val="005E7F80"/>
    <w:rsid w:val="0063311A"/>
    <w:rsid w:val="0068396D"/>
    <w:rsid w:val="006A2E06"/>
    <w:rsid w:val="006C212F"/>
    <w:rsid w:val="006C51AB"/>
    <w:rsid w:val="007014C5"/>
    <w:rsid w:val="00732297"/>
    <w:rsid w:val="00747B91"/>
    <w:rsid w:val="007647EF"/>
    <w:rsid w:val="00773ED0"/>
    <w:rsid w:val="007C6700"/>
    <w:rsid w:val="007E3C3A"/>
    <w:rsid w:val="007F21FF"/>
    <w:rsid w:val="007F2762"/>
    <w:rsid w:val="008331F7"/>
    <w:rsid w:val="0084643A"/>
    <w:rsid w:val="0089764D"/>
    <w:rsid w:val="008B000B"/>
    <w:rsid w:val="009125FF"/>
    <w:rsid w:val="00922619"/>
    <w:rsid w:val="00922B5C"/>
    <w:rsid w:val="009278E9"/>
    <w:rsid w:val="00960A60"/>
    <w:rsid w:val="00970211"/>
    <w:rsid w:val="009915C8"/>
    <w:rsid w:val="00995282"/>
    <w:rsid w:val="009A2D9A"/>
    <w:rsid w:val="009F16B9"/>
    <w:rsid w:val="009F3198"/>
    <w:rsid w:val="00A13868"/>
    <w:rsid w:val="00A54112"/>
    <w:rsid w:val="00A54316"/>
    <w:rsid w:val="00A65AC3"/>
    <w:rsid w:val="00A769D1"/>
    <w:rsid w:val="00A85868"/>
    <w:rsid w:val="00A865D7"/>
    <w:rsid w:val="00A93A54"/>
    <w:rsid w:val="00A95BFB"/>
    <w:rsid w:val="00AB72BA"/>
    <w:rsid w:val="00AD7341"/>
    <w:rsid w:val="00AE772A"/>
    <w:rsid w:val="00B16D26"/>
    <w:rsid w:val="00B4410D"/>
    <w:rsid w:val="00B47984"/>
    <w:rsid w:val="00B8278C"/>
    <w:rsid w:val="00B847A6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B6244"/>
    <w:rsid w:val="00DD0460"/>
    <w:rsid w:val="00DD2A38"/>
    <w:rsid w:val="00E02B48"/>
    <w:rsid w:val="00E02D8A"/>
    <w:rsid w:val="00E10DAA"/>
    <w:rsid w:val="00E266EC"/>
    <w:rsid w:val="00E52C11"/>
    <w:rsid w:val="00EB397A"/>
    <w:rsid w:val="00ED6486"/>
    <w:rsid w:val="00EE0A38"/>
    <w:rsid w:val="00F06DF3"/>
    <w:rsid w:val="00F23A16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5E9EB2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522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BB490DE4-08E4-42F9-A3EF-269F6FF15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3</TotalTime>
  <Pages>2</Pages>
  <Words>221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2018-08-30T09:51:00Z</cp:lastPrinted>
  <dcterms:created xsi:type="dcterms:W3CDTF">2019-10-15T19:47:00Z</dcterms:created>
  <dcterms:modified xsi:type="dcterms:W3CDTF">2020-02-12T14:04:00Z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