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283"/>
        <w:gridCol w:w="4751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732297" w:rsidRPr="00427E18" w:rsidRDefault="00732297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AFA59" wp14:editId="55831A4C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596266</wp:posOffset>
                      </wp:positionV>
                      <wp:extent cx="1704975" cy="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2682A6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58F8A" id="Connecteur droit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46.95pt" to="184.1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" strokecolor="#2682a6" strokeweight="1.5pt"/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</w:t>
            </w:r>
            <w:r w:rsidR="00E266EC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</w:t>
            </w:r>
            <w:r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732297" w:rsidRDefault="00024A60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 w:cs="Chalkduster"/>
                <w:color w:val="0070C0"/>
                <w:sz w:val="60"/>
                <w:szCs w:val="60"/>
              </w:rPr>
            </w:pPr>
            <w:r>
              <w:rPr>
                <w:rFonts w:asciiTheme="majorHAnsi" w:hAnsiTheme="majorHAnsi" w:cs="Chalkduster"/>
                <w:color w:val="0070C0"/>
                <w:sz w:val="72"/>
                <w:szCs w:val="32"/>
              </w:rPr>
              <w:t xml:space="preserve"> </w:t>
            </w:r>
            <w:r w:rsidR="00156F86">
              <w:rPr>
                <w:rFonts w:asciiTheme="majorHAnsi" w:hAnsiTheme="majorHAnsi" w:cs="Chalkduster"/>
                <w:color w:val="0070C0"/>
                <w:sz w:val="72"/>
                <w:szCs w:val="32"/>
              </w:rPr>
              <w:t>Endereço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6E74F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4E2429" w:rsidRPr="00C96A5E" w:rsidRDefault="004E2429" w:rsidP="004E2429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A</w:t>
            </w:r>
            <w:r w:rsidR="006E74FE">
              <w:rPr>
                <w:rFonts w:asciiTheme="majorHAnsi" w:hAnsiTheme="majorHAnsi" w:cstheme="majorHAnsi"/>
                <w:sz w:val="36"/>
                <w:szCs w:val="36"/>
              </w:rPr>
              <w:t xml:space="preserve">dresse :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6E74F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6E74F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6E74F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6E74F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6E74F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4" w:type="dxa"/>
              <w:tblInd w:w="137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4"/>
            </w:tblGrid>
            <w:tr w:rsidR="00307EC9" w:rsidTr="00DB6244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732297" w:rsidRDefault="00DB6244" w:rsidP="00DB6244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-1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6912" behindDoc="0" locked="0" layoutInCell="1" allowOverlap="1" wp14:anchorId="464BEC7A" wp14:editId="69BBDDA2">
                        <wp:simplePos x="0" y="0"/>
                        <wp:positionH relativeFrom="column">
                          <wp:posOffset>129540</wp:posOffset>
                        </wp:positionH>
                        <wp:positionV relativeFrom="paragraph">
                          <wp:posOffset>109220</wp:posOffset>
                        </wp:positionV>
                        <wp:extent cx="558673" cy="336550"/>
                        <wp:effectExtent l="0" t="0" r="0" b="6350"/>
                        <wp:wrapNone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673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B397A"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134620</wp:posOffset>
                            </wp:positionH>
                            <wp:positionV relativeFrom="paragraph">
                              <wp:posOffset>605790</wp:posOffset>
                            </wp:positionV>
                            <wp:extent cx="2642870" cy="9525"/>
                            <wp:effectExtent l="0" t="0" r="24130" b="28575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642870" cy="9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A7B0D32" id="Connecteur droit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47.7pt" to="218.7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" strokecolor="#2682a6" strokeweight="1.5pt"/>
                        </w:pict>
                      </mc:Fallback>
                    </mc:AlternateContent>
                  </w:r>
                  <w:r w:rsidR="00024A60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B397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</w:t>
                  </w:r>
                  <w:r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</w:t>
                  </w:r>
                  <w:r w:rsidR="00EB397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>Portugais</w:t>
                  </w:r>
                </w:p>
                <w:p w:rsidR="00427E18" w:rsidRDefault="00B8193D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5" name="Image 5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67E2" w:rsidRPr="00B11271" w:rsidRDefault="004367E2" w:rsidP="004367E2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4367E2" w:rsidRPr="00B11271" w:rsidRDefault="004367E2" w:rsidP="004367E2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4367E2" w:rsidRDefault="004367E2" w:rsidP="004367E2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B397A" w:rsidRPr="00E10DAA" w:rsidRDefault="00EB397A" w:rsidP="00EB397A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    portugais</w:t>
            </w:r>
            <w:r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EB397A" w:rsidRPr="00387EEF" w:rsidRDefault="00EB397A" w:rsidP="00EB397A">
            <w:pPr>
              <w:spacing w:after="160" w:line="259" w:lineRule="auto"/>
              <w:ind w:left="-15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Abrir a escola aos pais 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br/>
            </w: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para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  <w:r w:rsidRPr="00387EEF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o sucesso dos filhos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67F9D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1D60BB" w:rsidRPr="00CD2993" w:rsidRDefault="001D60BB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</w:p>
          <w:p w:rsidR="00156F86" w:rsidRPr="00156F86" w:rsidRDefault="00156F86" w:rsidP="00156F86">
            <w:pPr>
              <w:numPr>
                <w:ilvl w:val="0"/>
                <w:numId w:val="22"/>
              </w:numPr>
              <w:ind w:right="-437"/>
              <w:contextualSpacing/>
              <w:rPr>
                <w:rFonts w:ascii="Chalkduster" w:hAnsi="Chalkduster" w:cs="Chalkduster"/>
                <w:color w:val="444444"/>
                <w:sz w:val="24"/>
              </w:rPr>
            </w:pPr>
            <w:r w:rsidRPr="00156F86">
              <w:rPr>
                <w:rFonts w:asciiTheme="majorHAnsi" w:hAnsiTheme="majorHAnsi" w:cs="Times New Roman"/>
                <w:color w:val="0F0682"/>
                <w:sz w:val="38"/>
              </w:rPr>
              <w:t>Vocês são pai  de crianças escolarizadas na França.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379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267F9D">
            <w:pPr>
              <w:pStyle w:val="Listepuces"/>
              <w:numPr>
                <w:ilvl w:val="0"/>
                <w:numId w:val="17"/>
              </w:numPr>
              <w:spacing w:after="180"/>
              <w:ind w:right="-6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9125FF">
            <w:pPr>
              <w:pStyle w:val="Listepuces"/>
              <w:numPr>
                <w:ilvl w:val="0"/>
                <w:numId w:val="0"/>
              </w:numPr>
              <w:spacing w:after="180"/>
              <w:ind w:left="288" w:right="268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9125FF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268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156F86" w:rsidRPr="00156F86" w:rsidRDefault="00156F86" w:rsidP="009125F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68" w:hanging="11"/>
              <w:contextualSpacing/>
              <w:rPr>
                <w:rFonts w:ascii="Calibri" w:hAnsi="Calibri" w:cs="Tahoma"/>
                <w:color w:val="002060"/>
                <w:sz w:val="32"/>
                <w:szCs w:val="32"/>
              </w:rPr>
            </w:pPr>
            <w:r w:rsidRPr="00156F86">
              <w:rPr>
                <w:rFonts w:ascii="Calibri" w:hAnsi="Calibri" w:cs="Tahoma"/>
                <w:color w:val="002060"/>
                <w:sz w:val="32"/>
                <w:szCs w:val="32"/>
              </w:rPr>
              <w:t>Você deseja aprender o francês para ajudar na escolaridade de vossos filhos e na comunicação com os professores.</w:t>
            </w:r>
          </w:p>
          <w:p w:rsidR="00156F86" w:rsidRPr="00156F86" w:rsidRDefault="00156F86" w:rsidP="009125F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68" w:hanging="11"/>
              <w:contextualSpacing/>
              <w:rPr>
                <w:rFonts w:ascii="Calibri" w:hAnsi="Calibri" w:cs="Tahoma"/>
                <w:color w:val="002060"/>
                <w:sz w:val="32"/>
                <w:szCs w:val="32"/>
              </w:rPr>
            </w:pPr>
            <w:r w:rsidRPr="00156F86">
              <w:rPr>
                <w:rFonts w:ascii="Calibri" w:hAnsi="Calibri" w:cs="Tahoma"/>
                <w:color w:val="002060"/>
                <w:sz w:val="32"/>
                <w:szCs w:val="32"/>
              </w:rPr>
              <w:t>Você de seja compreender o funcionamento da escola francesa.</w:t>
            </w:r>
          </w:p>
          <w:p w:rsidR="00156F86" w:rsidRPr="00156F86" w:rsidRDefault="00156F86" w:rsidP="009125F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68" w:hanging="11"/>
              <w:contextualSpacing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156F86">
              <w:rPr>
                <w:rFonts w:ascii="Calibri" w:hAnsi="Calibri" w:cs="Tahoma"/>
                <w:color w:val="002060"/>
                <w:sz w:val="32"/>
                <w:szCs w:val="32"/>
              </w:rPr>
              <w:t>Você deseja conhecer melhor a sociedade francesa e seus valores.</w:t>
            </w:r>
          </w:p>
          <w:p w:rsidR="006C212F" w:rsidRDefault="009125FF" w:rsidP="009125FF">
            <w:pPr>
              <w:autoSpaceDE w:val="0"/>
              <w:autoSpaceDN w:val="0"/>
              <w:adjustRightInd w:val="0"/>
              <w:spacing w:after="0" w:line="240" w:lineRule="auto"/>
              <w:ind w:right="268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774309</wp:posOffset>
                  </wp:positionH>
                  <wp:positionV relativeFrom="page">
                    <wp:posOffset>3234983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0211" w:rsidRDefault="00970211" w:rsidP="009125FF">
            <w:pPr>
              <w:autoSpaceDE w:val="0"/>
              <w:autoSpaceDN w:val="0"/>
              <w:adjustRightInd w:val="0"/>
              <w:spacing w:after="0" w:line="240" w:lineRule="auto"/>
              <w:ind w:left="-294" w:right="26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Default="00922619" w:rsidP="009125FF">
            <w:pPr>
              <w:autoSpaceDE w:val="0"/>
              <w:autoSpaceDN w:val="0"/>
              <w:adjustRightInd w:val="0"/>
              <w:spacing w:after="0" w:line="240" w:lineRule="auto"/>
              <w:ind w:left="-294" w:right="26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Default="00922619" w:rsidP="009125FF">
            <w:pPr>
              <w:autoSpaceDE w:val="0"/>
              <w:autoSpaceDN w:val="0"/>
              <w:adjustRightInd w:val="0"/>
              <w:spacing w:after="0" w:line="240" w:lineRule="auto"/>
              <w:ind w:left="-294" w:right="26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Pr="00970211" w:rsidRDefault="00922619" w:rsidP="009125FF">
            <w:pPr>
              <w:autoSpaceDE w:val="0"/>
              <w:autoSpaceDN w:val="0"/>
              <w:adjustRightInd w:val="0"/>
              <w:spacing w:after="0" w:line="240" w:lineRule="auto"/>
              <w:ind w:left="-294" w:right="26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9125FF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68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BD65EF" w:rsidP="009125FF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68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souhaitez com</w:t>
            </w: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>prendre le fonctionnement de l’E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cole française.</w:t>
            </w:r>
          </w:p>
          <w:p w:rsidR="00307EC9" w:rsidRPr="00F06DF3" w:rsidRDefault="00E02D8A" w:rsidP="009125FF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68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5040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156F86" w:rsidRPr="00156F86" w:rsidRDefault="00156F86" w:rsidP="00156F86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contextualSpacing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156F86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Você pode se inscrever para as formações gratuitas em alguns grupos, colégios ou escolas localizadas perto de vossa residência.</w:t>
            </w:r>
          </w:p>
          <w:p w:rsidR="00156F86" w:rsidRPr="00156F86" w:rsidRDefault="00156F86" w:rsidP="00156F86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contextualSpacing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156F86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Cursos colet ivos são dados por professores , uma ou duas vezes na semana, durante o ano escolar.</w:t>
            </w:r>
          </w:p>
          <w:p w:rsidR="001D60BB" w:rsidRDefault="00156F86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</w:pPr>
            <w:r w:rsidRPr="00156F86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 xml:space="preserve">No final da formação uma atestação de competência linguistica é </w:t>
            </w:r>
            <w:r w:rsidRPr="00156F86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fornecida aos pais que assistiram aos </w:t>
            </w:r>
            <w:r w:rsidRPr="00156F86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cursos com frequência.</w:t>
            </w:r>
          </w:p>
          <w:p w:rsidR="00156F86" w:rsidRPr="00B4410D" w:rsidRDefault="00156F86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Vous pouvez vous inscrire à des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formations gratuites, dans certains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c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ollèges, lycées ou écoles situés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près de chez vous.</w:t>
            </w: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Des cours collectifs sont donnés par des formateurs</w:t>
            </w:r>
            <w:r w:rsidR="00970211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,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une ou deux fois par semaine pendant l’année scolaire.</w:t>
            </w:r>
          </w:p>
          <w:p w:rsidR="00294042" w:rsidRPr="001D60BB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 l’i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sue de la format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ion, une</w:t>
            </w:r>
          </w:p>
          <w:p w:rsidR="00294042" w:rsidRPr="001D60BB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linguistiques est remise aux parents qui  ont suivi les cours avec assiduit</w:t>
            </w:r>
            <w:r w:rsidR="00E266EC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é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AD2" w:rsidRDefault="00884AD2" w:rsidP="00BF6AFD">
      <w:pPr>
        <w:spacing w:after="0" w:line="240" w:lineRule="auto"/>
      </w:pPr>
      <w:r>
        <w:separator/>
      </w:r>
    </w:p>
  </w:endnote>
  <w:endnote w:type="continuationSeparator" w:id="0">
    <w:p w:rsidR="00884AD2" w:rsidRDefault="00884AD2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AD2" w:rsidRDefault="00884AD2" w:rsidP="00BF6AFD">
      <w:pPr>
        <w:spacing w:after="0" w:line="240" w:lineRule="auto"/>
      </w:pPr>
      <w:r>
        <w:separator/>
      </w:r>
    </w:p>
  </w:footnote>
  <w:footnote w:type="continuationSeparator" w:id="0">
    <w:p w:rsidR="00884AD2" w:rsidRDefault="00884AD2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24A60"/>
    <w:rsid w:val="00092F4C"/>
    <w:rsid w:val="000D49BC"/>
    <w:rsid w:val="001372C8"/>
    <w:rsid w:val="00156F86"/>
    <w:rsid w:val="001947E7"/>
    <w:rsid w:val="001A3EDC"/>
    <w:rsid w:val="001C05E1"/>
    <w:rsid w:val="001D0847"/>
    <w:rsid w:val="001D60BB"/>
    <w:rsid w:val="00217203"/>
    <w:rsid w:val="00227118"/>
    <w:rsid w:val="002325A8"/>
    <w:rsid w:val="00262A30"/>
    <w:rsid w:val="00267F9D"/>
    <w:rsid w:val="00294042"/>
    <w:rsid w:val="002A1AA0"/>
    <w:rsid w:val="002A594E"/>
    <w:rsid w:val="002F496B"/>
    <w:rsid w:val="00307EC9"/>
    <w:rsid w:val="00365EBB"/>
    <w:rsid w:val="003A75CB"/>
    <w:rsid w:val="003B391D"/>
    <w:rsid w:val="003E3764"/>
    <w:rsid w:val="00422379"/>
    <w:rsid w:val="00427E18"/>
    <w:rsid w:val="004367E2"/>
    <w:rsid w:val="00440E45"/>
    <w:rsid w:val="00441538"/>
    <w:rsid w:val="004651CE"/>
    <w:rsid w:val="0048634A"/>
    <w:rsid w:val="00486FAE"/>
    <w:rsid w:val="0049179D"/>
    <w:rsid w:val="004A7200"/>
    <w:rsid w:val="004E2429"/>
    <w:rsid w:val="005259A3"/>
    <w:rsid w:val="005473B9"/>
    <w:rsid w:val="0056054A"/>
    <w:rsid w:val="00566817"/>
    <w:rsid w:val="00571D35"/>
    <w:rsid w:val="005D6C8F"/>
    <w:rsid w:val="005E5178"/>
    <w:rsid w:val="005E7F80"/>
    <w:rsid w:val="0063311A"/>
    <w:rsid w:val="0068396D"/>
    <w:rsid w:val="006A2E06"/>
    <w:rsid w:val="006C212F"/>
    <w:rsid w:val="006C51AB"/>
    <w:rsid w:val="006E74FE"/>
    <w:rsid w:val="007014C5"/>
    <w:rsid w:val="00732297"/>
    <w:rsid w:val="007647EF"/>
    <w:rsid w:val="00773ED0"/>
    <w:rsid w:val="007C6700"/>
    <w:rsid w:val="007E3C3A"/>
    <w:rsid w:val="007F21FF"/>
    <w:rsid w:val="008331F7"/>
    <w:rsid w:val="0084643A"/>
    <w:rsid w:val="00884AD2"/>
    <w:rsid w:val="0089764D"/>
    <w:rsid w:val="008B000B"/>
    <w:rsid w:val="009125FF"/>
    <w:rsid w:val="00922619"/>
    <w:rsid w:val="00922B5C"/>
    <w:rsid w:val="00960A60"/>
    <w:rsid w:val="00970211"/>
    <w:rsid w:val="009915C8"/>
    <w:rsid w:val="00995282"/>
    <w:rsid w:val="009A2D9A"/>
    <w:rsid w:val="009F3198"/>
    <w:rsid w:val="00A13868"/>
    <w:rsid w:val="00A54316"/>
    <w:rsid w:val="00A769D1"/>
    <w:rsid w:val="00A85868"/>
    <w:rsid w:val="00A865D7"/>
    <w:rsid w:val="00A93A54"/>
    <w:rsid w:val="00A95BFB"/>
    <w:rsid w:val="00AB72BA"/>
    <w:rsid w:val="00AD7341"/>
    <w:rsid w:val="00AE772A"/>
    <w:rsid w:val="00B16D26"/>
    <w:rsid w:val="00B4410D"/>
    <w:rsid w:val="00B47984"/>
    <w:rsid w:val="00B8193D"/>
    <w:rsid w:val="00B8278C"/>
    <w:rsid w:val="00BA5AD3"/>
    <w:rsid w:val="00BC49D8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B6244"/>
    <w:rsid w:val="00DC074F"/>
    <w:rsid w:val="00DD2A38"/>
    <w:rsid w:val="00E02B48"/>
    <w:rsid w:val="00E02D8A"/>
    <w:rsid w:val="00E10DAA"/>
    <w:rsid w:val="00E266EC"/>
    <w:rsid w:val="00E52C11"/>
    <w:rsid w:val="00EB397A"/>
    <w:rsid w:val="00EE0A38"/>
    <w:rsid w:val="00F06DF3"/>
    <w:rsid w:val="00F23A16"/>
    <w:rsid w:val="00F32A3F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0C3617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436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28FF55-CD13-4950-9918-B093462CC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</TotalTime>
  <Pages>2</Pages>
  <Words>325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2018-08-30T09:51:00Z</cp:lastPrinted>
  <dcterms:created xsi:type="dcterms:W3CDTF">2019-10-15T19:53:00Z</dcterms:created>
  <dcterms:modified xsi:type="dcterms:W3CDTF">2020-02-12T14:03:00Z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