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ispositiondetableau"/>
        <w:tblW w:w="15955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6096"/>
        <w:gridCol w:w="362"/>
        <w:gridCol w:w="4672"/>
        <w:gridCol w:w="289"/>
      </w:tblGrid>
      <w:tr w:rsidR="00307EC9" w:rsidTr="002A594E">
        <w:trPr>
          <w:gridAfter w:val="1"/>
          <w:wAfter w:w="289" w:type="dxa"/>
          <w:jc w:val="center"/>
        </w:trPr>
        <w:tc>
          <w:tcPr>
            <w:tcW w:w="4536" w:type="dxa"/>
            <w:tcMar>
              <w:right w:w="720" w:type="dxa"/>
            </w:tcMar>
          </w:tcPr>
          <w:p w:rsidR="00A615C4" w:rsidRDefault="00427E18" w:rsidP="008341FA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Chalkduster" w:hAnsi="Chalkduster" w:cs="Chalkduster"/>
                <w:color w:val="0070C0"/>
                <w:sz w:val="60"/>
                <w:szCs w:val="32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CCEBC0" wp14:editId="757D107E">
                      <wp:simplePos x="0" y="0"/>
                      <wp:positionH relativeFrom="column">
                        <wp:posOffset>574528</wp:posOffset>
                      </wp:positionH>
                      <wp:positionV relativeFrom="paragraph">
                        <wp:posOffset>597535</wp:posOffset>
                      </wp:positionV>
                      <wp:extent cx="1758462" cy="16852"/>
                      <wp:effectExtent l="0" t="0" r="32385" b="2159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58462" cy="168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7CB985" id="Connecteur droit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25pt,47.05pt" to="183.7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" strokecolor="#2682a6 [3207]" strokeweight="1.5pt"/>
                  </w:pict>
                </mc:Fallback>
              </mc:AlternateContent>
            </w:r>
            <w:r w:rsidR="008341FA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</w:t>
            </w:r>
          </w:p>
          <w:p w:rsidR="00BC49D8" w:rsidRPr="00BC49D8" w:rsidRDefault="00A615C4" w:rsidP="008341FA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6C212F">
              <w:rPr>
                <w:rFonts w:ascii="TimesNewRomanPSMT" w:cs="TimesNewRomanPSMT" w:hint="cs"/>
                <w:b/>
                <w:color w:val="0070C0"/>
                <w:sz w:val="54"/>
                <w:szCs w:val="54"/>
              </w:rPr>
              <w:t>عناوین</w:t>
            </w:r>
          </w:p>
          <w:p w:rsidR="00C96A5E" w:rsidRDefault="00C96A5E" w:rsidP="00BC49D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Etablissement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3673C9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Collège / Ecole </w:t>
            </w:r>
          </w:p>
          <w:p w:rsidR="000471D3" w:rsidRDefault="003673C9" w:rsidP="000471D3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Adresse : </w:t>
            </w:r>
          </w:p>
          <w:p w:rsidR="000471D3" w:rsidRPr="00C96A5E" w:rsidRDefault="000471D3" w:rsidP="000471D3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3673C9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Nom de l’intervenant OEPRE :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3673C9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Jour :</w:t>
            </w:r>
            <w:r w:rsidR="003673C9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Heure :</w:t>
            </w:r>
            <w:r w:rsidR="003673C9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A93A54" w:rsidRDefault="00C96A5E" w:rsidP="00A93A54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Salle :</w:t>
            </w:r>
            <w:r w:rsidR="003673C9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bookmarkStart w:id="0" w:name="_GoBack"/>
            <w:bookmarkEnd w:id="0"/>
          </w:p>
          <w:p w:rsidR="00A93A54" w:rsidRPr="00C96A5E" w:rsidRDefault="00A93A54" w:rsidP="00C96A5E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b/>
                <w:sz w:val="40"/>
                <w:szCs w:val="40"/>
              </w:rPr>
            </w:pPr>
          </w:p>
        </w:tc>
        <w:tc>
          <w:tcPr>
            <w:tcW w:w="6096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427E18" w:rsidRPr="008331F7" w:rsidRDefault="00A615C4" w:rsidP="009A2D9A">
                  <w:pPr>
                    <w:spacing w:after="180" w:line="264" w:lineRule="auto"/>
                    <w:ind w:right="257"/>
                    <w:jc w:val="center"/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</w:pPr>
                  <w:r w:rsidRPr="00427E18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rabe</w:t>
                  </w:r>
                  <w:r w:rsidRPr="008331F7">
                    <w:rPr>
                      <w:rFonts w:ascii="Trebuchet MS" w:hAnsi="Trebuchet MS"/>
                      <w:b/>
                      <w:noProof/>
                      <w:color w:val="0070C0"/>
                      <w:kern w:val="2"/>
                      <w:sz w:val="96"/>
                      <w:szCs w:val="110"/>
                      <w:lang w:eastAsia="fr-FR"/>
                      <w14:ligatures w14:val="standard"/>
                    </w:rPr>
                    <w:t xml:space="preserve"> </w:t>
                  </w:r>
                  <w:r w:rsidR="008331F7" w:rsidRPr="008331F7">
                    <w:rPr>
                      <w:rFonts w:ascii="Trebuchet MS" w:hAnsi="Trebuchet MS"/>
                      <w:b/>
                      <w:noProof/>
                      <w:color w:val="0070C0"/>
                      <w:kern w:val="2"/>
                      <w:sz w:val="96"/>
                      <w:szCs w:val="110"/>
                      <w:lang w:eastAsia="fr-FR"/>
                      <w14:ligatures w14:val="standar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03B18AB6" wp14:editId="4D2324E2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599090</wp:posOffset>
                            </wp:positionV>
                            <wp:extent cx="2490952" cy="0"/>
                            <wp:effectExtent l="0" t="0" r="2413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4909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2682A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214CA40D" id="Connecteur droit 8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5pt,47.15pt" to="199.8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" strokecolor="#2682a6" strokeweight="1.5pt"/>
                        </w:pict>
                      </mc:Fallback>
                    </mc:AlternateContent>
                  </w:r>
                  <w:r w:rsidR="009A2D9A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     </w:t>
                  </w:r>
                  <w:r w:rsidR="00092F4C" w:rsidRPr="00092F4C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391795</wp:posOffset>
                        </wp:positionH>
                        <wp:positionV relativeFrom="paragraph">
                          <wp:posOffset>895350</wp:posOffset>
                        </wp:positionV>
                        <wp:extent cx="1928131" cy="800100"/>
                        <wp:effectExtent l="0" t="0" r="0" b="0"/>
                        <wp:wrapSquare wrapText="bothSides"/>
                        <wp:docPr id="3" name="Image 3" descr="D:\UTILIS~1\mlauzel\AppData\Local\Temp\7zO01CF87D2\ecole_confiance_visuel_ble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TILIS~1\mlauzel\AppData\Local\Temp\7zO01CF87D2\ecole_confiance_visuel_ble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13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27E18" w:rsidRPr="009F160E" w:rsidRDefault="00B37312" w:rsidP="00FD22C5">
                  <w:pPr>
                    <w:jc w:val="center"/>
                    <w:rPr>
                      <w:color w:val="auto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D9AFDF2" wp14:editId="5E0CE1F6">
                        <wp:extent cx="1981200" cy="2314575"/>
                        <wp:effectExtent l="0" t="0" r="0" b="9525"/>
                        <wp:docPr id="5" name="Image 5" descr="C:\Users\mbordois\AppData\Local\Microsoft\Windows\INetCache\Content.MSO\7E7F8A8D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bordois\AppData\Local\Microsoft\Windows\INetCache\Content.MSO\7E7F8A8D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B40" w:rsidRPr="00B11271" w:rsidRDefault="002B5B40" w:rsidP="002B5B40">
                  <w:pPr>
                    <w:spacing w:after="0" w:line="240" w:lineRule="auto"/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Rectorat de Clermont Ferrand</w:t>
                  </w:r>
                </w:p>
                <w:p w:rsidR="002B5B40" w:rsidRPr="00B11271" w:rsidRDefault="002B5B40" w:rsidP="002B5B40">
                  <w:pPr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 w:rsidRPr="00B11271"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CASNAV</w:t>
                  </w:r>
                </w:p>
                <w:p w:rsidR="002B5B40" w:rsidRDefault="002B5B40" w:rsidP="002B5B40">
                  <w:pPr>
                    <w:spacing w:after="0" w:line="240" w:lineRule="auto"/>
                    <w:jc w:val="center"/>
                    <w:rPr>
                      <w:rStyle w:val="lrzxr"/>
                    </w:rPr>
                  </w:pPr>
                  <w:r>
                    <w:rPr>
                      <w:rStyle w:val="lrzxr"/>
                    </w:rPr>
                    <w:t>43 Boulevard François Mitterrand, 63000 Clermont-Ferrand</w:t>
                  </w:r>
                </w:p>
                <w:p w:rsidR="002B5B40" w:rsidRDefault="002B5B40" w:rsidP="002B5B40">
                  <w:pPr>
                    <w:spacing w:after="0" w:line="240" w:lineRule="auto"/>
                    <w:jc w:val="center"/>
                    <w:rPr>
                      <w:rStyle w:val="lrzxr"/>
                    </w:rPr>
                  </w:pPr>
                </w:p>
                <w:p w:rsidR="007C6700" w:rsidRPr="00F32A3F" w:rsidRDefault="007C6700" w:rsidP="007C6700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t xml:space="preserve">Avec l’aimable autorisation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du CASNAV/CAREP de Nancy-Metz et du CASNAV </w:t>
                  </w:r>
                  <w:r w:rsidR="00FD22C5" w:rsidRPr="00F32A3F">
                    <w:rPr>
                      <w:rFonts w:ascii="Trebuchet MS" w:hAnsi="Trebuchet MS"/>
                      <w:sz w:val="20"/>
                      <w:szCs w:val="20"/>
                    </w:rPr>
                    <w:t>de Toulouse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pour l’utilisation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>de la maquette et des traductions</w:t>
                  </w:r>
                </w:p>
                <w:p w:rsidR="007C6700" w:rsidRDefault="007C6700" w:rsidP="00092F4C">
                  <w:pPr>
                    <w:jc w:val="center"/>
                  </w:pP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092F4C">
                    <w:rPr>
                      <w:rFonts w:ascii="Trebuchet MS" w:hAnsi="Trebuchet MS"/>
                      <w:sz w:val="24"/>
                    </w:rPr>
                    <w:t xml:space="preserve"> de TOULOUSE et 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gridSpan w:val="2"/>
            <w:tcMar>
              <w:left w:w="720" w:type="dxa"/>
            </w:tcMar>
          </w:tcPr>
          <w:p w:rsidR="00A615C4" w:rsidRDefault="00E02B48" w:rsidP="00A615C4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796290</wp:posOffset>
                      </wp:positionV>
                      <wp:extent cx="2019300" cy="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8D47DB" id="Connecteur droit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2.7pt" to="184.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" strokecolor="#2682a6 [3207]" strokeweight="1.5pt"/>
                  </w:pict>
                </mc:Fallback>
              </mc:AlternateContent>
            </w:r>
            <w:r w:rsidR="00F32A3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</w: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A615C4" w:rsidRPr="00A615C4" w:rsidRDefault="00A615C4" w:rsidP="00A615C4">
            <w:pPr>
              <w:spacing w:after="160" w:line="259" w:lineRule="auto"/>
              <w:ind w:left="-789"/>
              <w:jc w:val="center"/>
              <w:rPr>
                <w:rFonts w:asciiTheme="majorHAnsi" w:hAnsiTheme="majorHAnsi"/>
                <w:b/>
                <w:color w:val="0070C0"/>
                <w:kern w:val="2"/>
                <w:sz w:val="26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  <w14:ligatures w14:val="standard"/>
              </w:rPr>
            </w:pPr>
            <w:r>
              <w:rPr>
                <w:rFonts w:asciiTheme="majorHAnsi" w:hAnsiTheme="majorHAnsi" w:cs="Chalkduster"/>
                <w:color w:val="444444"/>
                <w:sz w:val="48"/>
                <w:szCs w:val="28"/>
                <w14:ligatures w14:val="standard"/>
              </w:rPr>
              <w:t xml:space="preserve">      </w:t>
            </w:r>
            <w:r w:rsidRPr="00A615C4">
              <w:rPr>
                <w:rFonts w:asciiTheme="majorHAnsi" w:hAnsiTheme="majorHAnsi" w:cs="Chalkduster"/>
                <w:color w:val="444444"/>
                <w:sz w:val="48"/>
                <w:szCs w:val="28"/>
                <w14:ligatures w14:val="standard"/>
              </w:rPr>
              <w:t>arabe / français</w:t>
            </w:r>
          </w:p>
          <w:p w:rsidR="00F32A3F" w:rsidRPr="00A615C4" w:rsidRDefault="00A615C4" w:rsidP="00A615C4">
            <w:pPr>
              <w:spacing w:after="160" w:line="259" w:lineRule="auto"/>
              <w:ind w:left="-647"/>
              <w:jc w:val="center"/>
              <w:rPr>
                <w:rFonts w:ascii="Trebuchet MS" w:hAnsi="Trebuchet MS"/>
                <w:b/>
                <w:color w:val="0070C0"/>
                <w:kern w:val="2"/>
                <w:sz w:val="2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  <w14:ligatures w14:val="standard"/>
              </w:rPr>
            </w:pPr>
            <w:r w:rsidRPr="00A615C4">
              <w:rPr>
                <w:rFonts w:ascii="TimesNewRomanPSMT" w:cs="TimesNewRomanPSMT" w:hint="cs"/>
                <w:b/>
                <w:color w:val="0070C0"/>
                <w:sz w:val="46"/>
                <w:szCs w:val="40"/>
              </w:rPr>
              <w:t>فتح</w:t>
            </w:r>
            <w:r w:rsidRPr="00A615C4">
              <w:rPr>
                <w:rFonts w:ascii="TimesNewRomanPSMT" w:cs="TimesNewRomanPSMT"/>
                <w:b/>
                <w:color w:val="0070C0"/>
                <w:sz w:val="46"/>
                <w:szCs w:val="40"/>
              </w:rPr>
              <w:t xml:space="preserve"> </w:t>
            </w:r>
            <w:r w:rsidRPr="00A615C4">
              <w:rPr>
                <w:rFonts w:ascii="TimesNewRomanPSMT" w:cs="TimesNewRomanPSMT" w:hint="cs"/>
                <w:b/>
                <w:color w:val="0070C0"/>
                <w:sz w:val="46"/>
                <w:szCs w:val="40"/>
              </w:rPr>
              <w:t>المدرسة</w:t>
            </w:r>
            <w:r w:rsidRPr="00A615C4">
              <w:rPr>
                <w:rFonts w:ascii="TimesNewRomanPSMT" w:cs="TimesNewRomanPSMT"/>
                <w:b/>
                <w:color w:val="0070C0"/>
                <w:sz w:val="46"/>
                <w:szCs w:val="40"/>
              </w:rPr>
              <w:t xml:space="preserve"> </w:t>
            </w:r>
            <w:r w:rsidRPr="00A615C4">
              <w:rPr>
                <w:rFonts w:ascii="TimesNewRomanPSMT" w:cs="TimesNewRomanPSMT" w:hint="cs"/>
                <w:b/>
                <w:color w:val="0070C0"/>
                <w:sz w:val="46"/>
                <w:szCs w:val="40"/>
              </w:rPr>
              <w:t>للأولیاء</w:t>
            </w:r>
            <w:r w:rsidRPr="00A615C4">
              <w:rPr>
                <w:rFonts w:ascii="TimesNewRomanPSMT" w:cs="TimesNewRomanPSMT"/>
                <w:b/>
                <w:color w:val="0070C0"/>
                <w:sz w:val="46"/>
                <w:szCs w:val="40"/>
              </w:rPr>
              <w:t xml:space="preserve"> </w:t>
            </w:r>
            <w:r w:rsidRPr="00A615C4">
              <w:rPr>
                <w:rFonts w:ascii="TimesNewRomanPSMT" w:cs="TimesNewRomanPSMT" w:hint="cs"/>
                <w:b/>
                <w:color w:val="0070C0"/>
                <w:sz w:val="46"/>
                <w:szCs w:val="40"/>
              </w:rPr>
              <w:t>من</w:t>
            </w:r>
            <w:r w:rsidRPr="00A615C4">
              <w:rPr>
                <w:rFonts w:ascii="TimesNewRomanPSMT" w:cs="TimesNewRomanPSMT"/>
                <w:b/>
                <w:color w:val="0070C0"/>
                <w:sz w:val="46"/>
                <w:szCs w:val="40"/>
              </w:rPr>
              <w:t xml:space="preserve"> </w:t>
            </w:r>
            <w:r w:rsidRPr="00A615C4">
              <w:rPr>
                <w:rFonts w:ascii="TimesNewRomanPSMT" w:cs="TimesNewRomanPSMT" w:hint="cs"/>
                <w:b/>
                <w:color w:val="0070C0"/>
                <w:sz w:val="46"/>
                <w:szCs w:val="40"/>
              </w:rPr>
              <w:t>أجل</w:t>
            </w:r>
            <w:r w:rsidRPr="00A615C4">
              <w:rPr>
                <w:rFonts w:ascii="TimesNewRomanPSMT" w:cs="TimesNewRomanPSMT"/>
                <w:b/>
                <w:color w:val="0070C0"/>
                <w:sz w:val="46"/>
                <w:szCs w:val="40"/>
              </w:rPr>
              <w:t xml:space="preserve"> </w:t>
            </w:r>
            <w:r w:rsidRPr="00A615C4">
              <w:rPr>
                <w:rFonts w:ascii="TimesNewRomanPSMT" w:cs="TimesNewRomanPSMT" w:hint="cs"/>
                <w:b/>
                <w:color w:val="0070C0"/>
                <w:sz w:val="46"/>
                <w:szCs w:val="40"/>
              </w:rPr>
              <w:t>نجاح</w:t>
            </w:r>
            <w:r w:rsidRPr="00A615C4">
              <w:rPr>
                <w:rFonts w:ascii="TimesNewRomanPSMT" w:cs="TimesNewRomanPSMT"/>
                <w:b/>
                <w:color w:val="0070C0"/>
                <w:sz w:val="46"/>
                <w:szCs w:val="40"/>
              </w:rPr>
              <w:t xml:space="preserve"> </w:t>
            </w:r>
            <w:r w:rsidRPr="00A615C4">
              <w:rPr>
                <w:rFonts w:ascii="TimesNewRomanPSMT" w:cs="TimesNewRomanPSMT" w:hint="cs"/>
                <w:b/>
                <w:color w:val="0070C0"/>
                <w:sz w:val="46"/>
                <w:szCs w:val="40"/>
              </w:rPr>
              <w:t>الأولاد</w:t>
            </w:r>
            <w:r w:rsidRPr="00A615C4">
              <w:rPr>
                <w:rFonts w:ascii="TimesNewRomanPSMT" w:cs="TimesNewRomanPSMT"/>
                <w:b/>
                <w:color w:val="0070C0"/>
                <w:sz w:val="46"/>
                <w:szCs w:val="40"/>
              </w:rPr>
              <w:br/>
            </w:r>
            <w:r w:rsidR="00F32A3F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</w:t>
            </w:r>
          </w:p>
          <w:p w:rsidR="00E02B48" w:rsidRPr="00E10DAA" w:rsidRDefault="00E02B48" w:rsidP="00F32A3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F32A3F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66040</wp:posOffset>
                  </wp:positionV>
                  <wp:extent cx="3070225" cy="3829683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382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2A594E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CD2993" w:rsidRDefault="00B47984" w:rsidP="008C443A">
            <w:pPr>
              <w:pStyle w:val="Listepuces"/>
              <w:numPr>
                <w:ilvl w:val="0"/>
                <w:numId w:val="0"/>
              </w:numPr>
              <w:spacing w:after="100"/>
              <w:ind w:right="-691"/>
              <w:jc w:val="center"/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805180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65E1CF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63.4pt" to="212.9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" strokecolor="#2682a6 [3207]" strokeweight="1.5pt"/>
                  </w:pict>
                </mc:Fallback>
              </mc:AlternateContent>
            </w:r>
            <w:r w:rsidR="00010EA5"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="00010EA5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015CDD" w:rsidRPr="00CD2993" w:rsidRDefault="00015CDD" w:rsidP="007014C5"/>
          <w:p w:rsidR="008A0452" w:rsidRPr="008A0452" w:rsidRDefault="008A0452" w:rsidP="008C443A">
            <w:pPr>
              <w:spacing w:line="264" w:lineRule="auto"/>
              <w:ind w:left="360"/>
              <w:contextualSpacing/>
              <w:rPr>
                <w:rFonts w:ascii="Chalkduster" w:hAnsi="Chalkduster" w:cs="Chalkduster"/>
                <w:b/>
                <w:color w:val="444444"/>
                <w:sz w:val="28"/>
                <w:szCs w:val="20"/>
                <w:lang w:val="en-US"/>
              </w:rPr>
            </w:pPr>
            <w:r w:rsidRPr="008A0452">
              <w:rPr>
                <w:rFonts w:ascii="Chalkduster" w:hAnsi="Chalkduster" w:cs="Chalkduster" w:hint="cs"/>
                <w:b/>
                <w:color w:val="0F0682"/>
                <w:sz w:val="38"/>
                <w:szCs w:val="20"/>
                <w:lang w:val="en-US"/>
              </w:rPr>
              <w:t>أنتم</w:t>
            </w:r>
            <w:r w:rsidRPr="008A0452">
              <w:rPr>
                <w:rFonts w:ascii="Chalkduster" w:hAnsi="Chalkduster" w:cs="Chalkduster"/>
                <w:b/>
                <w:color w:val="0F0682"/>
                <w:sz w:val="38"/>
                <w:szCs w:val="20"/>
                <w:lang w:val="en-US"/>
              </w:rPr>
              <w:t xml:space="preserve"> </w:t>
            </w:r>
            <w:r w:rsidRPr="008A0452">
              <w:rPr>
                <w:rFonts w:ascii="Chalkduster" w:hAnsi="Chalkduster" w:cs="Chalkduster" w:hint="cs"/>
                <w:b/>
                <w:color w:val="0F0682"/>
                <w:sz w:val="38"/>
                <w:szCs w:val="20"/>
                <w:lang w:val="en-US"/>
              </w:rPr>
              <w:t>أولیاءلأولاد</w:t>
            </w:r>
            <w:r w:rsidRPr="008A0452">
              <w:rPr>
                <w:rFonts w:ascii="Chalkduster" w:hAnsi="Chalkduster" w:cs="Chalkduster"/>
                <w:b/>
                <w:color w:val="0F0682"/>
                <w:sz w:val="38"/>
                <w:szCs w:val="20"/>
                <w:lang w:val="en-US"/>
              </w:rPr>
              <w:t xml:space="preserve"> </w:t>
            </w:r>
            <w:r w:rsidRPr="008A0452">
              <w:rPr>
                <w:rFonts w:ascii="Chalkduster" w:hAnsi="Chalkduster" w:cs="Chalkduster" w:hint="cs"/>
                <w:b/>
                <w:color w:val="0F0682"/>
                <w:sz w:val="38"/>
                <w:szCs w:val="20"/>
                <w:lang w:val="en-US"/>
              </w:rPr>
              <w:t>متمدرسین</w:t>
            </w:r>
            <w:r w:rsidRPr="008A0452">
              <w:rPr>
                <w:rFonts w:ascii="Chalkduster" w:hAnsi="Chalkduster" w:cs="Chalkduster"/>
                <w:b/>
                <w:color w:val="0F0682"/>
                <w:sz w:val="38"/>
                <w:szCs w:val="20"/>
                <w:lang w:val="en-US"/>
              </w:rPr>
              <w:t xml:space="preserve"> </w:t>
            </w:r>
            <w:r w:rsidRPr="008A0452">
              <w:rPr>
                <w:rFonts w:ascii="Chalkduster" w:hAnsi="Chalkduster" w:cs="Chalkduster" w:hint="cs"/>
                <w:b/>
                <w:color w:val="0F0682"/>
                <w:sz w:val="38"/>
                <w:szCs w:val="20"/>
                <w:lang w:val="en-US"/>
              </w:rPr>
              <w:t>بفرنسا</w:t>
            </w:r>
          </w:p>
          <w:p w:rsidR="00E02D8A" w:rsidRPr="0049179D" w:rsidRDefault="00970211" w:rsidP="0049179D">
            <w:pPr>
              <w:pStyle w:val="Paragraphedeliste"/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96A5E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rFonts w:asciiTheme="majorHAnsi" w:hAnsiTheme="majorHAnsi" w:cstheme="majorHAnsi"/>
                <w:color w:val="auto"/>
                <w:sz w:val="38"/>
                <w:szCs w:val="38"/>
              </w:rPr>
            </w:pPr>
            <w:r w:rsidRPr="00C96A5E">
              <w:rPr>
                <w:rFonts w:asciiTheme="majorHAnsi" w:hAnsiTheme="majorHAnsi" w:cstheme="majorHAnsi"/>
                <w:color w:val="auto"/>
                <w:sz w:val="38"/>
                <w:szCs w:val="38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6458" w:type="dxa"/>
            <w:gridSpan w:val="2"/>
            <w:tcMar>
              <w:left w:w="720" w:type="dxa"/>
              <w:right w:w="720" w:type="dxa"/>
            </w:tcMar>
          </w:tcPr>
          <w:p w:rsidR="00010EA5" w:rsidRPr="00015CDD" w:rsidRDefault="00010EA5" w:rsidP="00720F49">
            <w:pPr>
              <w:pStyle w:val="Listepuces"/>
              <w:numPr>
                <w:ilvl w:val="0"/>
                <w:numId w:val="17"/>
              </w:numPr>
              <w:spacing w:after="180"/>
              <w:ind w:right="644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8A0452" w:rsidRDefault="00015CDD" w:rsidP="00720F49">
            <w:pPr>
              <w:pStyle w:val="Listepuces"/>
              <w:numPr>
                <w:ilvl w:val="0"/>
                <w:numId w:val="0"/>
              </w:numPr>
              <w:spacing w:after="100"/>
              <w:ind w:left="288" w:right="644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808544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8A0452" w:rsidRPr="008A0452" w:rsidRDefault="008A0452" w:rsidP="00720F49">
            <w:pPr>
              <w:autoSpaceDE w:val="0"/>
              <w:autoSpaceDN w:val="0"/>
              <w:adjustRightInd w:val="0"/>
              <w:spacing w:after="0" w:line="240" w:lineRule="auto"/>
              <w:ind w:right="644"/>
              <w:jc w:val="center"/>
              <w:rPr>
                <w:rFonts w:ascii="TimesNewRomanPSMT" w:cs="TimesNewRomanPSMT"/>
                <w:b/>
                <w:color w:val="002060"/>
                <w:sz w:val="38"/>
                <w:szCs w:val="24"/>
              </w:rPr>
            </w:pP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ترغبون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تعلم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اللغة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الفرنسیة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التي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تسمح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لكم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مساعدة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أولأدكم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في</w:t>
            </w:r>
          </w:p>
          <w:p w:rsidR="008A0452" w:rsidRPr="008A0452" w:rsidRDefault="008A0452" w:rsidP="00720F49">
            <w:pPr>
              <w:autoSpaceDE w:val="0"/>
              <w:autoSpaceDN w:val="0"/>
              <w:adjustRightInd w:val="0"/>
              <w:spacing w:after="0" w:line="240" w:lineRule="auto"/>
              <w:ind w:right="644"/>
              <w:jc w:val="center"/>
              <w:rPr>
                <w:rFonts w:ascii="Chalkduster" w:hAnsi="Chalkduster" w:cs="Chalkduster"/>
                <w:color w:val="002060"/>
                <w:sz w:val="18"/>
                <w:szCs w:val="20"/>
              </w:rPr>
            </w:pPr>
          </w:p>
          <w:p w:rsidR="008A0452" w:rsidRPr="008A0452" w:rsidRDefault="008A0452" w:rsidP="00720F49">
            <w:pPr>
              <w:autoSpaceDE w:val="0"/>
              <w:autoSpaceDN w:val="0"/>
              <w:adjustRightInd w:val="0"/>
              <w:spacing w:after="0" w:line="240" w:lineRule="auto"/>
              <w:ind w:right="644"/>
              <w:jc w:val="center"/>
              <w:rPr>
                <w:rFonts w:ascii="Chalkduster" w:hAnsi="Chalkduster" w:cs="Chalkduster"/>
                <w:b/>
                <w:color w:val="002060"/>
                <w:sz w:val="42"/>
                <w:szCs w:val="20"/>
              </w:rPr>
            </w:pP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ترغبون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فھم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سیر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المدرسة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الفرنسیة</w:t>
            </w:r>
          </w:p>
          <w:p w:rsidR="008A0452" w:rsidRPr="008A0452" w:rsidRDefault="008A0452" w:rsidP="00720F49">
            <w:pPr>
              <w:autoSpaceDE w:val="0"/>
              <w:autoSpaceDN w:val="0"/>
              <w:adjustRightInd w:val="0"/>
              <w:spacing w:after="0" w:line="240" w:lineRule="auto"/>
              <w:ind w:right="644"/>
              <w:rPr>
                <w:rFonts w:ascii="Chalkduster" w:hAnsi="Chalkduster" w:cs="Chalkduster"/>
                <w:b/>
                <w:color w:val="002060"/>
                <w:sz w:val="16"/>
                <w:szCs w:val="20"/>
              </w:rPr>
            </w:pPr>
          </w:p>
          <w:p w:rsidR="008A0452" w:rsidRPr="008A0452" w:rsidRDefault="008A0452" w:rsidP="00720F49">
            <w:pPr>
              <w:autoSpaceDE w:val="0"/>
              <w:autoSpaceDN w:val="0"/>
              <w:adjustRightInd w:val="0"/>
              <w:spacing w:after="0" w:line="240" w:lineRule="auto"/>
              <w:ind w:left="-247" w:right="644"/>
              <w:contextualSpacing/>
              <w:jc w:val="center"/>
              <w:rPr>
                <w:rFonts w:ascii="Chalkduster" w:hAnsi="Chalkduster" w:cs="Chalkduster"/>
                <w:b/>
                <w:color w:val="002060"/>
                <w:sz w:val="42"/>
                <w:szCs w:val="20"/>
              </w:rPr>
            </w:pP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ترغبون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التعرف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أحسن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على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المجتمع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الفرنسي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و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قیمھ</w:t>
            </w:r>
          </w:p>
          <w:p w:rsidR="006C212F" w:rsidRDefault="00720F49" w:rsidP="00720F49">
            <w:pPr>
              <w:autoSpaceDE w:val="0"/>
              <w:autoSpaceDN w:val="0"/>
              <w:adjustRightInd w:val="0"/>
              <w:spacing w:after="0" w:line="240" w:lineRule="auto"/>
              <w:ind w:right="644"/>
              <w:rPr>
                <w:rFonts w:ascii="Chalkduster" w:hAnsi="Chalkduster" w:cs="Chalkduster"/>
                <w:color w:val="FF712F"/>
                <w:sz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749544</wp:posOffset>
                  </wp:positionH>
                  <wp:positionV relativeFrom="page">
                    <wp:posOffset>2753458</wp:posOffset>
                  </wp:positionV>
                  <wp:extent cx="909320" cy="909320"/>
                  <wp:effectExtent l="0" t="0" r="5080" b="508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0211" w:rsidRDefault="00970211" w:rsidP="00720F49">
            <w:pPr>
              <w:autoSpaceDE w:val="0"/>
              <w:autoSpaceDN w:val="0"/>
              <w:adjustRightInd w:val="0"/>
              <w:spacing w:after="0" w:line="240" w:lineRule="auto"/>
              <w:ind w:left="-294" w:right="64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20F49" w:rsidRDefault="00720F49" w:rsidP="00720F49">
            <w:pPr>
              <w:autoSpaceDE w:val="0"/>
              <w:autoSpaceDN w:val="0"/>
              <w:adjustRightInd w:val="0"/>
              <w:spacing w:after="0" w:line="240" w:lineRule="auto"/>
              <w:ind w:left="-294" w:right="64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20F49" w:rsidRDefault="00720F49" w:rsidP="00720F49">
            <w:pPr>
              <w:autoSpaceDE w:val="0"/>
              <w:autoSpaceDN w:val="0"/>
              <w:adjustRightInd w:val="0"/>
              <w:spacing w:after="0" w:line="240" w:lineRule="auto"/>
              <w:ind w:left="-294" w:right="64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20F49" w:rsidRPr="00970211" w:rsidRDefault="00720F49" w:rsidP="00720F49">
            <w:pPr>
              <w:autoSpaceDE w:val="0"/>
              <w:autoSpaceDN w:val="0"/>
              <w:adjustRightInd w:val="0"/>
              <w:spacing w:after="0" w:line="240" w:lineRule="auto"/>
              <w:ind w:left="-294" w:right="64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84643A" w:rsidRDefault="00E02D8A" w:rsidP="00720F49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644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Vous souhaitez apprendre le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français qui vous permettra d’aider vos enfants dans leur scolarité et d’échanger avec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les professeurs.</w:t>
            </w:r>
          </w:p>
          <w:p w:rsidR="00E02D8A" w:rsidRPr="0084643A" w:rsidRDefault="00BD65EF" w:rsidP="00720F49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644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</w:t>
            </w:r>
            <w:r w:rsidR="00E02D8A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souhaitez com</w:t>
            </w:r>
            <w:r>
              <w:rPr>
                <w:rFonts w:asciiTheme="majorHAnsi" w:hAnsiTheme="majorHAnsi" w:cs="Chalkduster"/>
                <w:color w:val="auto"/>
                <w:sz w:val="32"/>
                <w:szCs w:val="32"/>
              </w:rPr>
              <w:t>prendre le fonctionnement de l’E</w:t>
            </w:r>
            <w:r w:rsidR="00E02D8A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cole française.</w:t>
            </w:r>
          </w:p>
          <w:p w:rsidR="00307EC9" w:rsidRPr="00F06DF3" w:rsidRDefault="00E02D8A" w:rsidP="00720F49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644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souhaitez mieux connaître la société française et ses 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aleurs.</w:t>
            </w:r>
          </w:p>
        </w:tc>
        <w:tc>
          <w:tcPr>
            <w:tcW w:w="4961" w:type="dxa"/>
            <w:gridSpan w:val="2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575310</wp:posOffset>
                      </wp:positionV>
                      <wp:extent cx="2257425" cy="9525"/>
                      <wp:effectExtent l="0" t="0" r="28575" b="28575"/>
                      <wp:wrapThrough wrapText="bothSides">
                        <wp:wrapPolygon edited="0">
                          <wp:start x="0" y="0"/>
                          <wp:lineTo x="0" y="43200"/>
                          <wp:lineTo x="21691" y="43200"/>
                          <wp:lineTo x="21691" y="0"/>
                          <wp:lineTo x="0" y="0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235DB8" id="Connecteur droit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45.3pt" to="178.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 </w: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970211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8C443A" w:rsidRPr="008C443A" w:rsidRDefault="008C443A" w:rsidP="008C443A">
            <w:pPr>
              <w:autoSpaceDE w:val="0"/>
              <w:autoSpaceDN w:val="0"/>
              <w:adjustRightInd w:val="0"/>
              <w:spacing w:after="0" w:line="240" w:lineRule="auto"/>
              <w:ind w:left="-364"/>
              <w:jc w:val="center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تستطیعون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تسجیلكم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في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حصص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تكوینیة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مجانیة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في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بعض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br/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الأكمالیات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،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الثانویات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او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المدارس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الواقعة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بجوار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اقامتكم</w:t>
            </w:r>
          </w:p>
          <w:p w:rsidR="008C443A" w:rsidRPr="008C443A" w:rsidRDefault="008C443A" w:rsidP="008C443A">
            <w:pPr>
              <w:autoSpaceDE w:val="0"/>
              <w:autoSpaceDN w:val="0"/>
              <w:adjustRightInd w:val="0"/>
              <w:spacing w:after="0" w:line="240" w:lineRule="auto"/>
              <w:ind w:left="-364"/>
              <w:jc w:val="center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</w:p>
          <w:p w:rsidR="008C443A" w:rsidRPr="008C443A" w:rsidRDefault="008C443A" w:rsidP="008C443A">
            <w:pPr>
              <w:autoSpaceDE w:val="0"/>
              <w:autoSpaceDN w:val="0"/>
              <w:adjustRightInd w:val="0"/>
              <w:spacing w:after="0" w:line="240" w:lineRule="auto"/>
              <w:ind w:left="-364"/>
              <w:jc w:val="center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دروس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جماعیة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تعطئ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من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طرف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مكونین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مرة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او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مرتین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في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br/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الأسبوع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خلال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السنة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الراسیة</w:t>
            </w:r>
          </w:p>
          <w:p w:rsidR="008C443A" w:rsidRPr="008C443A" w:rsidRDefault="008C443A" w:rsidP="008C443A">
            <w:pPr>
              <w:autoSpaceDE w:val="0"/>
              <w:autoSpaceDN w:val="0"/>
              <w:adjustRightInd w:val="0"/>
              <w:spacing w:after="0" w:line="240" w:lineRule="auto"/>
              <w:ind w:left="-364"/>
              <w:jc w:val="center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</w:p>
          <w:p w:rsidR="008C443A" w:rsidRPr="008C443A" w:rsidRDefault="008C443A" w:rsidP="008C443A">
            <w:pPr>
              <w:autoSpaceDE w:val="0"/>
              <w:autoSpaceDN w:val="0"/>
              <w:adjustRightInd w:val="0"/>
              <w:spacing w:after="0" w:line="240" w:lineRule="auto"/>
              <w:ind w:left="-364"/>
              <w:jc w:val="center"/>
              <w:rPr>
                <w:rFonts w:ascii="Chalkduster" w:hAnsi="Chalkduster" w:cs="Chalkduster"/>
                <w:b/>
                <w:color w:val="002060"/>
                <w:sz w:val="36"/>
                <w:szCs w:val="20"/>
              </w:rPr>
            </w:pP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عند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نھایة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التكوین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شھادة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المؤھلات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اللغویة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تمنح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للأولایاء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br/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الذین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تابعوا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الدروس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بمواضبة</w:t>
            </w:r>
          </w:p>
          <w:p w:rsidR="00217203" w:rsidRPr="00B4410D" w:rsidRDefault="00217203" w:rsidP="00CD299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294042" w:rsidRPr="001C05E1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Vous pouvez vous inscrire à des</w:t>
            </w:r>
            <w:r w:rsidR="00F06DF3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formations gratuites, dans certains</w:t>
            </w:r>
            <w:r w:rsidR="00F06DF3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c</w:t>
            </w: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ollèges, lycées ou écoles situés</w:t>
            </w:r>
            <w:r w:rsidR="00F06DF3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près de chez vous.</w:t>
            </w:r>
          </w:p>
          <w:p w:rsidR="00294042" w:rsidRPr="001C05E1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Des cours collectifs sont donnés par des formateurs</w:t>
            </w:r>
            <w:r w:rsidR="00970211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,</w:t>
            </w: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une ou deux fois par semaine pendant l’année scolaire.</w:t>
            </w:r>
          </w:p>
          <w:p w:rsidR="00294042" w:rsidRPr="001C05E1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A l’i</w:t>
            </w:r>
            <w:r w:rsidR="00294042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s</w:t>
            </w:r>
            <w:r w:rsidR="00F06DF3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sue de la format</w:t>
            </w:r>
            <w:r w:rsidR="00294042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ion, une</w:t>
            </w:r>
          </w:p>
          <w:p w:rsidR="00294042" w:rsidRPr="0084643A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attestation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 w:rsidR="00E266EC">
              <w:rPr>
                <w:rFonts w:asciiTheme="majorHAnsi" w:hAnsiTheme="majorHAnsi" w:cs="Chalkduster"/>
                <w:color w:val="auto"/>
                <w:sz w:val="30"/>
                <w:szCs w:val="32"/>
              </w:rPr>
              <w:t>é</w:t>
            </w:r>
            <w:r w:rsidRPr="0084643A">
              <w:rPr>
                <w:rFonts w:ascii="Chalkduster" w:hAnsi="Chalkduster" w:cs="Chalkduster"/>
                <w:color w:val="auto"/>
                <w:sz w:val="32"/>
                <w:szCs w:val="32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3D3" w:rsidRDefault="002333D3" w:rsidP="00BF6AFD">
      <w:pPr>
        <w:spacing w:after="0" w:line="240" w:lineRule="auto"/>
      </w:pPr>
      <w:r>
        <w:separator/>
      </w:r>
    </w:p>
  </w:endnote>
  <w:endnote w:type="continuationSeparator" w:id="0">
    <w:p w:rsidR="002333D3" w:rsidRDefault="002333D3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3D3" w:rsidRDefault="002333D3" w:rsidP="00BF6AFD">
      <w:pPr>
        <w:spacing w:after="0" w:line="240" w:lineRule="auto"/>
      </w:pPr>
      <w:r>
        <w:separator/>
      </w:r>
    </w:p>
  </w:footnote>
  <w:footnote w:type="continuationSeparator" w:id="0">
    <w:p w:rsidR="002333D3" w:rsidRDefault="002333D3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pt;height:32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4692D304"/>
    <w:lvl w:ilvl="0" w:tplc="A03464B8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5386C67E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0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471D3"/>
    <w:rsid w:val="00092F4C"/>
    <w:rsid w:val="000D49BC"/>
    <w:rsid w:val="001372C8"/>
    <w:rsid w:val="001655B1"/>
    <w:rsid w:val="001947E7"/>
    <w:rsid w:val="001A3EDC"/>
    <w:rsid w:val="001C05E1"/>
    <w:rsid w:val="001D0847"/>
    <w:rsid w:val="00217203"/>
    <w:rsid w:val="00227118"/>
    <w:rsid w:val="002325A8"/>
    <w:rsid w:val="002333D3"/>
    <w:rsid w:val="00262A30"/>
    <w:rsid w:val="00294042"/>
    <w:rsid w:val="002A1AA0"/>
    <w:rsid w:val="002A594E"/>
    <w:rsid w:val="002B5B40"/>
    <w:rsid w:val="002F496B"/>
    <w:rsid w:val="00307EC9"/>
    <w:rsid w:val="00365EBB"/>
    <w:rsid w:val="003673C9"/>
    <w:rsid w:val="0037067A"/>
    <w:rsid w:val="003B391D"/>
    <w:rsid w:val="003E3764"/>
    <w:rsid w:val="00422379"/>
    <w:rsid w:val="00427E18"/>
    <w:rsid w:val="00440E45"/>
    <w:rsid w:val="00441538"/>
    <w:rsid w:val="004651CE"/>
    <w:rsid w:val="0048634A"/>
    <w:rsid w:val="00486FAE"/>
    <w:rsid w:val="0049179D"/>
    <w:rsid w:val="005259A3"/>
    <w:rsid w:val="005473B9"/>
    <w:rsid w:val="0056054A"/>
    <w:rsid w:val="00566817"/>
    <w:rsid w:val="00571D35"/>
    <w:rsid w:val="005E5178"/>
    <w:rsid w:val="005E7F80"/>
    <w:rsid w:val="0063311A"/>
    <w:rsid w:val="0068396D"/>
    <w:rsid w:val="006A2E06"/>
    <w:rsid w:val="006C212F"/>
    <w:rsid w:val="006C51AB"/>
    <w:rsid w:val="007014C5"/>
    <w:rsid w:val="00720F49"/>
    <w:rsid w:val="007647EF"/>
    <w:rsid w:val="00773ED0"/>
    <w:rsid w:val="007C6700"/>
    <w:rsid w:val="007E3C3A"/>
    <w:rsid w:val="007F21FF"/>
    <w:rsid w:val="008331F7"/>
    <w:rsid w:val="008341FA"/>
    <w:rsid w:val="0084643A"/>
    <w:rsid w:val="0089764D"/>
    <w:rsid w:val="008A0452"/>
    <w:rsid w:val="008B000B"/>
    <w:rsid w:val="008C443A"/>
    <w:rsid w:val="00922B5C"/>
    <w:rsid w:val="00960A60"/>
    <w:rsid w:val="00970211"/>
    <w:rsid w:val="009915C8"/>
    <w:rsid w:val="00995282"/>
    <w:rsid w:val="009A2D9A"/>
    <w:rsid w:val="009F160E"/>
    <w:rsid w:val="009F3198"/>
    <w:rsid w:val="00A13868"/>
    <w:rsid w:val="00A54316"/>
    <w:rsid w:val="00A615C4"/>
    <w:rsid w:val="00A769D1"/>
    <w:rsid w:val="00A85868"/>
    <w:rsid w:val="00A93A54"/>
    <w:rsid w:val="00A95BFB"/>
    <w:rsid w:val="00AB72BA"/>
    <w:rsid w:val="00AD7341"/>
    <w:rsid w:val="00AE772A"/>
    <w:rsid w:val="00B16D26"/>
    <w:rsid w:val="00B37312"/>
    <w:rsid w:val="00B4410D"/>
    <w:rsid w:val="00B47984"/>
    <w:rsid w:val="00B8278C"/>
    <w:rsid w:val="00BA5AD3"/>
    <w:rsid w:val="00BC49D8"/>
    <w:rsid w:val="00BD65EF"/>
    <w:rsid w:val="00BF6AFD"/>
    <w:rsid w:val="00C476E1"/>
    <w:rsid w:val="00C511E5"/>
    <w:rsid w:val="00C53D57"/>
    <w:rsid w:val="00C63949"/>
    <w:rsid w:val="00C96A5E"/>
    <w:rsid w:val="00CB5CFA"/>
    <w:rsid w:val="00CC619E"/>
    <w:rsid w:val="00CD1DEA"/>
    <w:rsid w:val="00CD2993"/>
    <w:rsid w:val="00D27440"/>
    <w:rsid w:val="00D8361D"/>
    <w:rsid w:val="00D9623F"/>
    <w:rsid w:val="00DB5D32"/>
    <w:rsid w:val="00DD2A38"/>
    <w:rsid w:val="00E02B48"/>
    <w:rsid w:val="00E02D8A"/>
    <w:rsid w:val="00E10DAA"/>
    <w:rsid w:val="00E266EC"/>
    <w:rsid w:val="00EE0A38"/>
    <w:rsid w:val="00F06DF3"/>
    <w:rsid w:val="00F32A3F"/>
    <w:rsid w:val="00F65FF0"/>
    <w:rsid w:val="00F66B21"/>
    <w:rsid w:val="00F83409"/>
    <w:rsid w:val="00FA07B2"/>
    <w:rsid w:val="00FA4D4A"/>
    <w:rsid w:val="00FD22C5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586902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  <w:style w:type="character" w:customStyle="1" w:styleId="lrzxr">
    <w:name w:val="lrzxr"/>
    <w:basedOn w:val="Policepardfaut"/>
    <w:rsid w:val="002B5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468F6C-7472-4F23-92D1-B49747222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4</TotalTime>
  <Pages>2</Pages>
  <Words>289</Words>
  <Characters>1593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Marie Bordois-Deneuvy</cp:lastModifiedBy>
  <cp:revision>5</cp:revision>
  <cp:lastPrinted>2019-09-12T10:53:00Z</cp:lastPrinted>
  <dcterms:created xsi:type="dcterms:W3CDTF">2019-10-15T19:58:00Z</dcterms:created>
  <dcterms:modified xsi:type="dcterms:W3CDTF">2020-02-12T14:01:00Z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