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362"/>
        <w:gridCol w:w="4672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BC49D8" w:rsidRDefault="00427E18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Chalkduster" w:hAnsi="Chalkduster" w:cs="Chalkduster"/>
                <w:color w:val="0070C0"/>
                <w:sz w:val="60"/>
                <w:szCs w:val="32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567690</wp:posOffset>
                      </wp:positionV>
                      <wp:extent cx="1838325" cy="19050"/>
                      <wp:effectExtent l="0" t="0" r="28575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7972DA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15pt,44.7pt" to="172.9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" strokecolor="#2682a6 [3207]" strokeweight="1.5pt"/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="006463A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Adresse</w:t>
            </w:r>
            <w:r w:rsidR="00E266EC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    </w:t>
            </w:r>
          </w:p>
          <w:p w:rsidR="006463A8" w:rsidRPr="00BC49D8" w:rsidRDefault="006463A8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    Address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Default="00D01AEF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Collège / Ecole </w:t>
            </w:r>
          </w:p>
          <w:p w:rsidR="002E0127" w:rsidRPr="00C96A5E" w:rsidRDefault="002E0127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A</w:t>
            </w:r>
            <w:r w:rsidR="00D01AEF">
              <w:rPr>
                <w:rFonts w:asciiTheme="majorHAnsi" w:hAnsiTheme="majorHAnsi" w:cstheme="majorHAnsi"/>
                <w:sz w:val="36"/>
                <w:szCs w:val="36"/>
              </w:rPr>
              <w:t xml:space="preserve">dresse : 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D01A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Default="00D01AEF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Adresse : </w:t>
            </w:r>
          </w:p>
          <w:p w:rsidR="00867E52" w:rsidRPr="00C96A5E" w:rsidRDefault="00867E52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D01A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D01A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D01A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A93A54" w:rsidRPr="006463A8" w:rsidRDefault="00C96A5E" w:rsidP="006463A8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D01A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8331F7" w:rsidRDefault="008331F7" w:rsidP="009A2D9A">
                  <w:pPr>
                    <w:spacing w:after="180" w:line="264" w:lineRule="auto"/>
                    <w:ind w:right="257"/>
                    <w:jc w:val="center"/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</w:pPr>
                  <w:r w:rsidRPr="008331F7">
                    <w:rPr>
                      <w:noProof/>
                      <w:color w:val="352F25" w:themeColor="text2"/>
                      <w:kern w:val="2"/>
                      <w:szCs w:val="20"/>
                      <w:lang w:eastAsia="fr-FR"/>
                    </w:rPr>
                    <w:drawing>
                      <wp:anchor distT="0" distB="0" distL="114300" distR="114300" simplePos="0" relativeHeight="251681792" behindDoc="0" locked="0" layoutInCell="1" allowOverlap="1" wp14:anchorId="56958188" wp14:editId="409733F8">
                        <wp:simplePos x="0" y="0"/>
                        <wp:positionH relativeFrom="column">
                          <wp:posOffset>178478</wp:posOffset>
                        </wp:positionH>
                        <wp:positionV relativeFrom="paragraph">
                          <wp:posOffset>148043</wp:posOffset>
                        </wp:positionV>
                        <wp:extent cx="520262" cy="346841"/>
                        <wp:effectExtent l="0" t="0" r="0" b="0"/>
                        <wp:wrapNone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262" cy="346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445500FA" id="Connecteur droit 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" strokecolor="#2682a6" strokeweight="1.5pt"/>
                        </w:pict>
                      </mc:Fallback>
                    </mc:AlternateContent>
                  </w:r>
                  <w:r w:rsidR="009A2D9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    </w:t>
                  </w:r>
                  <w:r w:rsidRPr="008331F7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>Anglais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27E18" w:rsidRDefault="00267EB6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5" name="Image 5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7D74" w:rsidRPr="00B11271" w:rsidRDefault="003C7D74" w:rsidP="003C7D74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3C7D74" w:rsidRPr="00B11271" w:rsidRDefault="003C7D74" w:rsidP="003C7D74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3C7D74" w:rsidRDefault="003C7D74" w:rsidP="003C7D74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8ED3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F32A3F" w:rsidRPr="00F32A3F" w:rsidRDefault="00E266EC" w:rsidP="00F32A3F">
            <w:pPr>
              <w:spacing w:after="160" w:line="259" w:lineRule="auto"/>
              <w:ind w:left="-790"/>
              <w:jc w:val="center"/>
              <w:rPr>
                <w:rFonts w:asciiTheme="majorHAnsi" w:hAnsiTheme="majorHAnsi"/>
                <w:b/>
                <w:color w:val="0070C0"/>
                <w:kern w:val="2"/>
                <w:sz w:val="180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"/>
              </w:rPr>
            </w:pP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  <w:r w:rsidR="00F32A3F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   </w:t>
            </w:r>
            <w:r w:rsidR="00F32A3F" w:rsidRPr="00F32A3F">
              <w:rPr>
                <w:rFonts w:asciiTheme="majorHAnsi" w:hAnsiTheme="majorHAnsi" w:cs="Chalkduster"/>
                <w:b/>
                <w:color w:val="444444"/>
                <w:sz w:val="40"/>
                <w:szCs w:val="28"/>
                <w:lang w:val="en-US"/>
                <w14:ligatures w14:val="standard"/>
              </w:rPr>
              <w:t>anglais / français</w:t>
            </w:r>
          </w:p>
          <w:p w:rsidR="00F32A3F" w:rsidRPr="00F32A3F" w:rsidRDefault="002A594E" w:rsidP="002A594E">
            <w:pPr>
              <w:spacing w:after="160" w:line="259" w:lineRule="auto"/>
              <w:ind w:left="-298"/>
              <w:jc w:val="center"/>
              <w:rPr>
                <w:rFonts w:ascii="Trebuchet MS" w:hAnsi="Trebuchet MS"/>
                <w:b/>
                <w:color w:val="0070C0"/>
                <w:kern w:val="2"/>
                <w:sz w:val="144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"/>
              </w:rPr>
            </w:pPr>
            <w:r>
              <w:rPr>
                <w:rFonts w:ascii="Chalkduster" w:hAnsi="Chalkduster" w:cs="Chalkduster"/>
                <w:color w:val="0070C0"/>
                <w:sz w:val="34"/>
                <w:szCs w:val="28"/>
                <w:lang w:val="en-US"/>
                <w14:ligatures w14:val="standard"/>
              </w:rPr>
              <w:t xml:space="preserve"> </w:t>
            </w:r>
            <w:r w:rsidR="00F32A3F" w:rsidRPr="00F32A3F">
              <w:rPr>
                <w:rFonts w:ascii="Chalkduster" w:hAnsi="Chalkduster" w:cs="Chalkduster"/>
                <w:color w:val="0070C0"/>
                <w:sz w:val="34"/>
                <w:szCs w:val="28"/>
                <w:lang w:val="en-US"/>
                <w14:ligatures w14:val="standard"/>
              </w:rPr>
              <w:t>Opening schools to parents</w:t>
            </w:r>
            <w:r w:rsidR="00F32A3F">
              <w:rPr>
                <w:rFonts w:ascii="Chalkduster" w:hAnsi="Chalkduster" w:cs="Chalkduster"/>
                <w:color w:val="0070C0"/>
                <w:sz w:val="34"/>
                <w:szCs w:val="28"/>
                <w:lang w:val="en-US"/>
                <w14:ligatures w14:val="standard"/>
              </w:rPr>
              <w:t xml:space="preserve">   </w:t>
            </w:r>
            <w:r w:rsidR="00F32A3F" w:rsidRPr="00F32A3F">
              <w:rPr>
                <w:rFonts w:ascii="Trebuchet MS" w:hAnsi="Trebuchet MS"/>
                <w:b/>
                <w:color w:val="0070C0"/>
                <w:kern w:val="2"/>
                <w:sz w:val="144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"/>
              </w:rPr>
              <w:t xml:space="preserve"> </w:t>
            </w:r>
            <w:r w:rsidR="00F32A3F">
              <w:rPr>
                <w:rFonts w:ascii="Trebuchet MS" w:hAnsi="Trebuchet MS"/>
                <w:b/>
                <w:color w:val="0070C0"/>
                <w:kern w:val="2"/>
                <w:sz w:val="144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"/>
              </w:rPr>
              <w:t xml:space="preserve">      </w:t>
            </w:r>
            <w:r w:rsidR="00F32A3F" w:rsidRPr="00F32A3F">
              <w:rPr>
                <w:rFonts w:ascii="Chalkduster" w:hAnsi="Chalkduster" w:cs="Chalkduster"/>
                <w:color w:val="0070C0"/>
                <w:sz w:val="34"/>
                <w:szCs w:val="28"/>
                <w:lang w:val="en-US"/>
                <w14:ligatures w14:val="standard"/>
              </w:rPr>
              <w:t>for their children’s success</w:t>
            </w:r>
          </w:p>
          <w:p w:rsidR="00E02B48" w:rsidRPr="00E10DAA" w:rsidRDefault="00E02B48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A594E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/>
          <w:p w:rsidR="001C05E1" w:rsidRPr="001C05E1" w:rsidRDefault="001C05E1" w:rsidP="001C05E1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691"/>
              <w:contextualSpacing/>
              <w:rPr>
                <w:rFonts w:ascii="Chalkduster" w:hAnsi="Chalkduster" w:cs="Chalkduster"/>
                <w:color w:val="0F0682"/>
                <w:sz w:val="34"/>
                <w:szCs w:val="20"/>
                <w:lang w:val="en-US"/>
              </w:rPr>
            </w:pPr>
            <w:r w:rsidRPr="001C05E1">
              <w:rPr>
                <w:rFonts w:ascii="Chalkduster" w:hAnsi="Chalkduster" w:cs="Chalkduster"/>
                <w:color w:val="0F0682"/>
                <w:sz w:val="34"/>
                <w:szCs w:val="20"/>
                <w:lang w:val="en-US"/>
              </w:rPr>
              <w:t>You are the parents of children attending a French elementary / middle/ high school.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458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475A71">
            <w:pPr>
              <w:pStyle w:val="Listepuces"/>
              <w:numPr>
                <w:ilvl w:val="0"/>
                <w:numId w:val="0"/>
              </w:numPr>
              <w:spacing w:after="180"/>
              <w:ind w:left="288" w:right="502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475A71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502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1C05E1" w:rsidRPr="001C05E1" w:rsidRDefault="001C05E1" w:rsidP="00475A71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502"/>
              <w:contextualSpacing/>
              <w:rPr>
                <w:rFonts w:ascii="Chalkduster" w:hAnsi="Chalkduster" w:cs="Chalkduster"/>
                <w:color w:val="0F0682"/>
                <w:sz w:val="32"/>
                <w:szCs w:val="20"/>
                <w:lang w:val="en-US"/>
              </w:rPr>
            </w:pPr>
            <w:r w:rsidRPr="001C05E1">
              <w:rPr>
                <w:rFonts w:ascii="Chalkduster" w:hAnsi="Chalkduster" w:cs="Chalkduster"/>
                <w:color w:val="0F0682"/>
                <w:sz w:val="32"/>
                <w:szCs w:val="20"/>
                <w:lang w:val="en-US"/>
              </w:rPr>
              <w:t>You wish to learn French to help with your children’s education and to talk with teachers.</w:t>
            </w:r>
          </w:p>
          <w:p w:rsidR="001C05E1" w:rsidRPr="001C05E1" w:rsidRDefault="001C05E1" w:rsidP="00475A71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502"/>
              <w:contextualSpacing/>
              <w:rPr>
                <w:rFonts w:ascii="Chalkduster" w:hAnsi="Chalkduster" w:cs="Chalkduster"/>
                <w:color w:val="0F0682"/>
                <w:sz w:val="32"/>
                <w:szCs w:val="20"/>
                <w:lang w:val="en-US"/>
              </w:rPr>
            </w:pPr>
            <w:r w:rsidRPr="001C05E1">
              <w:rPr>
                <w:rFonts w:ascii="Chalkduster" w:hAnsi="Chalkduster" w:cs="Chalkduster"/>
                <w:color w:val="0F0682"/>
                <w:sz w:val="32"/>
                <w:szCs w:val="20"/>
                <w:lang w:val="en-US"/>
              </w:rPr>
              <w:t>You wish to understand how French schools work.</w:t>
            </w:r>
          </w:p>
          <w:p w:rsidR="001C05E1" w:rsidRPr="001C05E1" w:rsidRDefault="001C05E1" w:rsidP="00475A71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502"/>
              <w:contextualSpacing/>
              <w:rPr>
                <w:rFonts w:ascii="Chalkduster" w:hAnsi="Chalkduster" w:cs="Chalkduster"/>
                <w:color w:val="0F0682"/>
                <w:sz w:val="32"/>
                <w:szCs w:val="20"/>
                <w:lang w:val="en-US"/>
              </w:rPr>
            </w:pPr>
            <w:r w:rsidRPr="001C05E1">
              <w:rPr>
                <w:rFonts w:ascii="Chalkduster" w:hAnsi="Chalkduster" w:cs="Chalkduster"/>
                <w:color w:val="0F0682"/>
                <w:sz w:val="32"/>
                <w:szCs w:val="20"/>
                <w:lang w:val="en-US"/>
              </w:rPr>
              <w:t>You wish to learn about French society and its values.</w:t>
            </w:r>
          </w:p>
          <w:p w:rsidR="006C212F" w:rsidRDefault="00475A71" w:rsidP="00475A71">
            <w:pPr>
              <w:autoSpaceDE w:val="0"/>
              <w:autoSpaceDN w:val="0"/>
              <w:adjustRightInd w:val="0"/>
              <w:spacing w:after="0" w:line="240" w:lineRule="auto"/>
              <w:ind w:right="502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914058</wp:posOffset>
                  </wp:positionH>
                  <wp:positionV relativeFrom="page">
                    <wp:posOffset>2847096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5A71" w:rsidRDefault="00475A71" w:rsidP="00475A71">
            <w:pPr>
              <w:autoSpaceDE w:val="0"/>
              <w:autoSpaceDN w:val="0"/>
              <w:adjustRightInd w:val="0"/>
              <w:spacing w:after="0" w:line="240" w:lineRule="auto"/>
              <w:ind w:left="-294" w:right="50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475A71" w:rsidRDefault="00475A71" w:rsidP="00475A71">
            <w:pPr>
              <w:autoSpaceDE w:val="0"/>
              <w:autoSpaceDN w:val="0"/>
              <w:adjustRightInd w:val="0"/>
              <w:spacing w:after="0" w:line="240" w:lineRule="auto"/>
              <w:ind w:left="-294" w:right="50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475A71" w:rsidRDefault="00475A71" w:rsidP="00475A71">
            <w:pPr>
              <w:autoSpaceDE w:val="0"/>
              <w:autoSpaceDN w:val="0"/>
              <w:adjustRightInd w:val="0"/>
              <w:spacing w:after="0" w:line="240" w:lineRule="auto"/>
              <w:ind w:left="-294" w:right="50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70211" w:rsidRPr="00970211" w:rsidRDefault="00970211" w:rsidP="00475A71">
            <w:pPr>
              <w:autoSpaceDE w:val="0"/>
              <w:autoSpaceDN w:val="0"/>
              <w:adjustRightInd w:val="0"/>
              <w:spacing w:after="0" w:line="240" w:lineRule="auto"/>
              <w:ind w:right="50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475A7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502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BD65EF" w:rsidP="00475A7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502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souhaitez com</w:t>
            </w: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>prendre le fonctionnement de l’E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cole française.</w:t>
            </w:r>
          </w:p>
          <w:p w:rsidR="00307EC9" w:rsidRPr="00F06DF3" w:rsidRDefault="00E02D8A" w:rsidP="00475A7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502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4961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1C05E1" w:rsidRPr="001C05E1" w:rsidRDefault="001C05E1" w:rsidP="001C05E1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contextualSpacing/>
              <w:rPr>
                <w:rFonts w:ascii="Chalkduster" w:hAnsi="Chalkduster" w:cs="Chalkduster"/>
                <w:color w:val="0F0682"/>
                <w:sz w:val="30"/>
                <w:szCs w:val="20"/>
                <w:lang w:val="en-US"/>
              </w:rPr>
            </w:pPr>
            <w:r w:rsidRPr="001C05E1">
              <w:rPr>
                <w:rFonts w:ascii="Chalkduster" w:hAnsi="Chalkduster" w:cs="Chalkduster"/>
                <w:color w:val="0F0682"/>
                <w:sz w:val="30"/>
                <w:szCs w:val="20"/>
                <w:lang w:val="en-US"/>
              </w:rPr>
              <w:t>You can subscribe to free training courses in specific middle schools, high schools or elementary schools in your area.</w:t>
            </w:r>
          </w:p>
          <w:p w:rsidR="001C05E1" w:rsidRPr="001C05E1" w:rsidRDefault="001C05E1" w:rsidP="001C05E1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contextualSpacing/>
              <w:rPr>
                <w:rFonts w:ascii="Chalkduster" w:hAnsi="Chalkduster" w:cs="Chalkduster"/>
                <w:color w:val="0F0682"/>
                <w:sz w:val="30"/>
                <w:szCs w:val="20"/>
                <w:lang w:val="en-US"/>
              </w:rPr>
            </w:pPr>
            <w:r w:rsidRPr="001C05E1">
              <w:rPr>
                <w:rFonts w:ascii="Chalkduster" w:hAnsi="Chalkduster" w:cs="Chalkduster"/>
                <w:color w:val="0F0682"/>
                <w:sz w:val="30"/>
                <w:szCs w:val="20"/>
                <w:lang w:val="en-US"/>
              </w:rPr>
              <w:t>Group classes are given by teachers once or twice a week all along the school year.</w:t>
            </w:r>
          </w:p>
          <w:p w:rsidR="001C05E1" w:rsidRPr="001C05E1" w:rsidRDefault="001C05E1" w:rsidP="001C05E1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contextualSpacing/>
              <w:rPr>
                <w:rFonts w:ascii="Chalkduster" w:hAnsi="Chalkduster" w:cs="Chalkduster"/>
                <w:color w:val="0F0682"/>
                <w:sz w:val="30"/>
                <w:szCs w:val="20"/>
                <w:lang w:val="en-US"/>
              </w:rPr>
            </w:pPr>
            <w:r w:rsidRPr="001C05E1">
              <w:rPr>
                <w:rFonts w:ascii="Chalkduster" w:hAnsi="Chalkduster" w:cs="Chalkduster"/>
                <w:color w:val="0F0682"/>
                <w:sz w:val="30"/>
                <w:szCs w:val="20"/>
                <w:lang w:val="en-US"/>
              </w:rPr>
              <w:t>At the end of the training course, a certificate of language proficiency is given to parents who attended the classes regularly.</w:t>
            </w:r>
          </w:p>
          <w:p w:rsidR="00217203" w:rsidRPr="00B4410D" w:rsidRDefault="0021720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C05E1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1C05E1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1C05E1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attestation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="00E266EC">
              <w:rPr>
                <w:rFonts w:asciiTheme="majorHAnsi" w:hAnsiTheme="majorHAnsi" w:cs="Chalkduster"/>
                <w:color w:val="auto"/>
                <w:sz w:val="30"/>
                <w:szCs w:val="32"/>
              </w:rPr>
              <w:t>é</w:t>
            </w:r>
            <w:r w:rsidRPr="0084643A">
              <w:rPr>
                <w:rFonts w:ascii="Chalkduster" w:hAnsi="Chalkduster" w:cs="Chalkduster"/>
                <w:color w:val="auto"/>
                <w:sz w:val="32"/>
                <w:szCs w:val="32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E46" w:rsidRDefault="00166E46" w:rsidP="00BF6AFD">
      <w:pPr>
        <w:spacing w:after="0" w:line="240" w:lineRule="auto"/>
      </w:pPr>
      <w:r>
        <w:separator/>
      </w:r>
    </w:p>
  </w:endnote>
  <w:endnote w:type="continuationSeparator" w:id="0">
    <w:p w:rsidR="00166E46" w:rsidRDefault="00166E4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E46" w:rsidRDefault="00166E46" w:rsidP="00BF6AFD">
      <w:pPr>
        <w:spacing w:after="0" w:line="240" w:lineRule="auto"/>
      </w:pPr>
      <w:r>
        <w:separator/>
      </w:r>
    </w:p>
  </w:footnote>
  <w:footnote w:type="continuationSeparator" w:id="0">
    <w:p w:rsidR="00166E46" w:rsidRDefault="00166E4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92F4C"/>
    <w:rsid w:val="000D49BC"/>
    <w:rsid w:val="001372C8"/>
    <w:rsid w:val="00166E46"/>
    <w:rsid w:val="001947E7"/>
    <w:rsid w:val="001A3EDC"/>
    <w:rsid w:val="001C05E1"/>
    <w:rsid w:val="001D0847"/>
    <w:rsid w:val="00217203"/>
    <w:rsid w:val="00227118"/>
    <w:rsid w:val="002325A8"/>
    <w:rsid w:val="00262A30"/>
    <w:rsid w:val="00267EB6"/>
    <w:rsid w:val="00294042"/>
    <w:rsid w:val="002A1AA0"/>
    <w:rsid w:val="002A594E"/>
    <w:rsid w:val="002E0127"/>
    <w:rsid w:val="002F496B"/>
    <w:rsid w:val="00307EC9"/>
    <w:rsid w:val="00365EBB"/>
    <w:rsid w:val="003B391D"/>
    <w:rsid w:val="003C7D74"/>
    <w:rsid w:val="003E3764"/>
    <w:rsid w:val="00422379"/>
    <w:rsid w:val="00427E18"/>
    <w:rsid w:val="00440E45"/>
    <w:rsid w:val="00441538"/>
    <w:rsid w:val="004651CE"/>
    <w:rsid w:val="00475A71"/>
    <w:rsid w:val="0048634A"/>
    <w:rsid w:val="00486FAE"/>
    <w:rsid w:val="0049179D"/>
    <w:rsid w:val="005259A3"/>
    <w:rsid w:val="005473B9"/>
    <w:rsid w:val="0056054A"/>
    <w:rsid w:val="00566817"/>
    <w:rsid w:val="00571D35"/>
    <w:rsid w:val="005E5178"/>
    <w:rsid w:val="005E7F80"/>
    <w:rsid w:val="0063311A"/>
    <w:rsid w:val="006463A8"/>
    <w:rsid w:val="0068396D"/>
    <w:rsid w:val="006A2E06"/>
    <w:rsid w:val="006C212F"/>
    <w:rsid w:val="006C51AB"/>
    <w:rsid w:val="007014C5"/>
    <w:rsid w:val="007647EF"/>
    <w:rsid w:val="00773ED0"/>
    <w:rsid w:val="007C6700"/>
    <w:rsid w:val="007E3C3A"/>
    <w:rsid w:val="007F21FF"/>
    <w:rsid w:val="008331F7"/>
    <w:rsid w:val="0084643A"/>
    <w:rsid w:val="00867E52"/>
    <w:rsid w:val="0089764D"/>
    <w:rsid w:val="008B000B"/>
    <w:rsid w:val="00922B5C"/>
    <w:rsid w:val="00960A60"/>
    <w:rsid w:val="00970211"/>
    <w:rsid w:val="009915C8"/>
    <w:rsid w:val="00995282"/>
    <w:rsid w:val="009A2D9A"/>
    <w:rsid w:val="009F3198"/>
    <w:rsid w:val="00A13868"/>
    <w:rsid w:val="00A54316"/>
    <w:rsid w:val="00A769D1"/>
    <w:rsid w:val="00A85868"/>
    <w:rsid w:val="00A93A54"/>
    <w:rsid w:val="00A95BFB"/>
    <w:rsid w:val="00AB72BA"/>
    <w:rsid w:val="00AD7341"/>
    <w:rsid w:val="00AE772A"/>
    <w:rsid w:val="00B16D26"/>
    <w:rsid w:val="00B4410D"/>
    <w:rsid w:val="00B47984"/>
    <w:rsid w:val="00B8278C"/>
    <w:rsid w:val="00BA5AD3"/>
    <w:rsid w:val="00BC49D8"/>
    <w:rsid w:val="00BD65EF"/>
    <w:rsid w:val="00BF2FC3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D01AEF"/>
    <w:rsid w:val="00D27440"/>
    <w:rsid w:val="00D8361D"/>
    <w:rsid w:val="00D9623F"/>
    <w:rsid w:val="00DB5D32"/>
    <w:rsid w:val="00DD2A38"/>
    <w:rsid w:val="00E02B48"/>
    <w:rsid w:val="00E02D8A"/>
    <w:rsid w:val="00E10DAA"/>
    <w:rsid w:val="00E266EC"/>
    <w:rsid w:val="00EE0A38"/>
    <w:rsid w:val="00F06DF3"/>
    <w:rsid w:val="00F32A3F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132A79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3C7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F6E0FD-C779-4718-BBAE-BE8280CD5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9</TotalTime>
  <Pages>2</Pages>
  <Words>324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6</cp:revision>
  <cp:lastPrinted>2018-08-30T09:51:00Z</cp:lastPrinted>
  <dcterms:created xsi:type="dcterms:W3CDTF">2019-10-15T20:00:00Z</dcterms:created>
  <dcterms:modified xsi:type="dcterms:W3CDTF">2020-02-12T14:00:00Z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