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593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356"/>
        <w:gridCol w:w="4678"/>
        <w:gridCol w:w="283"/>
      </w:tblGrid>
      <w:tr w:rsidR="00307EC9" w:rsidTr="00E266EC">
        <w:trPr>
          <w:gridAfter w:val="1"/>
          <w:wAfter w:w="283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307EC9" w:rsidRPr="00427E18" w:rsidRDefault="00427E18" w:rsidP="00E266EC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366394</wp:posOffset>
                      </wp:positionH>
                      <wp:positionV relativeFrom="paragraph">
                        <wp:posOffset>593333</wp:posOffset>
                      </wp:positionV>
                      <wp:extent cx="1855177" cy="11723"/>
                      <wp:effectExtent l="0" t="0" r="31115" b="2667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5177" cy="117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899B1E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5pt,46.7pt" to="174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" strokecolor="#2682a6 [3207]" strokeweight="1.5pt"/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="00CF4897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Adresse</w:t>
            </w:r>
          </w:p>
          <w:p w:rsidR="00E266EC" w:rsidRPr="0031450A" w:rsidRDefault="0031450A" w:rsidP="00E266EC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 w:cs="Chalkduster"/>
                <w:color w:val="0070C0"/>
                <w:sz w:val="60"/>
                <w:szCs w:val="32"/>
              </w:rPr>
            </w:pPr>
            <w:r>
              <w:rPr>
                <w:rFonts w:ascii="Trebuchet MS" w:hAnsi="Trebuchet MS" w:cs="Chalkduster"/>
                <w:color w:val="0070C0"/>
                <w:sz w:val="60"/>
                <w:szCs w:val="32"/>
              </w:rPr>
              <w:t xml:space="preserve">     </w:t>
            </w:r>
            <w:r w:rsidR="0049179D" w:rsidRPr="0031450A">
              <w:rPr>
                <w:rFonts w:ascii="Trebuchet MS" w:hAnsi="Trebuchet MS" w:cs="Chalkduster"/>
                <w:color w:val="0070C0"/>
                <w:sz w:val="60"/>
                <w:szCs w:val="32"/>
              </w:rPr>
              <w:t>Adresa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477E5A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Collège / Ecole</w:t>
            </w:r>
          </w:p>
          <w:p w:rsidR="00C96A5E" w:rsidRPr="00C96A5E" w:rsidRDefault="00601E83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Adre</w:t>
            </w:r>
            <w:r w:rsidR="00477E5A">
              <w:rPr>
                <w:rFonts w:asciiTheme="majorHAnsi" w:hAnsiTheme="majorHAnsi" w:cstheme="majorHAnsi"/>
                <w:sz w:val="36"/>
                <w:szCs w:val="36"/>
              </w:rPr>
              <w:t>sse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477E5A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477E5A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477E5A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477E5A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477E5A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3E3764" w:rsidRDefault="00B4410D" w:rsidP="004651CE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203200</wp:posOffset>
                        </wp:positionH>
                        <wp:positionV relativeFrom="paragraph">
                          <wp:posOffset>91440</wp:posOffset>
                        </wp:positionV>
                        <wp:extent cx="481757" cy="371475"/>
                        <wp:effectExtent l="0" t="0" r="0" b="0"/>
                        <wp:wrapNone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757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651CE" w:rsidRPr="003E3764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458F3C30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49179D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Albanais</w:t>
                  </w:r>
                </w:p>
                <w:p w:rsidR="00427E18" w:rsidRDefault="00092F4C" w:rsidP="00FD22C5">
                  <w:pPr>
                    <w:jc w:val="center"/>
                  </w:pPr>
                  <w:r w:rsidRPr="00092F4C">
                    <w:rPr>
                      <w:noProof/>
                      <w:lang w:eastAsia="fr-FR"/>
                    </w:rPr>
                    <w:drawing>
                      <wp:inline distT="0" distB="0" distL="0" distR="0" wp14:anchorId="5B5AD085" wp14:editId="45FE577B">
                        <wp:extent cx="1928131" cy="800100"/>
                        <wp:effectExtent l="0" t="0" r="0" b="0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2797" cy="806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7E18" w:rsidRDefault="00491B16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1200" cy="2314575"/>
                        <wp:effectExtent l="0" t="0" r="0" b="9525"/>
                        <wp:docPr id="5" name="Image 5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271" w:rsidRPr="00B11271" w:rsidRDefault="00491B16" w:rsidP="00B11271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B11271" w:rsidRPr="00B11271" w:rsidRDefault="00B11271" w:rsidP="00B11271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B11271" w:rsidRDefault="00491B16" w:rsidP="00B11271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491B16" w:rsidRPr="00B11271" w:rsidRDefault="00491B16" w:rsidP="00B11271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B11271" w:rsidRPr="00B11271" w:rsidRDefault="00B11271" w:rsidP="00B11271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br/>
                    <w:t>du CASNAV/CAREP de Nancy-Metz et du CASNAV de Toulouse</w:t>
                  </w: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27A3E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62.7pt" to="192.7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" strokecolor="#2682a6 [3207]" strokeweight="1.5pt"/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E10DAA" w:rsidRDefault="00E266EC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     </w:t>
            </w:r>
            <w:r w:rsidR="002F70EB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a</w:t>
            </w:r>
            <w:r w:rsidR="0049179D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lbanais</w:t>
            </w:r>
            <w:r w:rsidR="00E02B48"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E266EC" w:rsidRDefault="00E266EC" w:rsidP="00A30C3F">
            <w:pPr>
              <w:spacing w:after="0" w:line="259" w:lineRule="auto"/>
              <w:ind w:left="54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</w:t>
            </w:r>
            <w:r w:rsidR="0049179D" w:rsidRPr="00092F4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Hapja e shkolles per 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   </w:t>
            </w:r>
            <w:r w:rsidR="00B11271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 w:rsidR="0049179D" w:rsidRPr="00092F4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prinderit eshte arritje </w:t>
            </w:r>
          </w:p>
          <w:p w:rsidR="0049179D" w:rsidRDefault="00A30C3F" w:rsidP="00E266EC">
            <w:pPr>
              <w:spacing w:after="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  </w:t>
            </w:r>
            <w:r w:rsidR="0049179D" w:rsidRPr="00092F4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per femijet</w:t>
            </w:r>
          </w:p>
          <w:p w:rsidR="00E266EC" w:rsidRPr="00092F4C" w:rsidRDefault="00E266EC" w:rsidP="00E266EC">
            <w:pPr>
              <w:spacing w:after="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</w:p>
          <w:p w:rsidR="00E02B48" w:rsidRPr="00E10DAA" w:rsidRDefault="00E266EC" w:rsidP="0049179D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549910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0" cy="38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        </w:t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        </w:t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B5E2F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/>
          <w:p w:rsidR="0049179D" w:rsidRPr="0049179D" w:rsidRDefault="0049179D" w:rsidP="0049179D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49179D">
              <w:rPr>
                <w:rFonts w:asciiTheme="majorHAnsi" w:hAnsiTheme="majorHAnsi" w:cs="Times New Roman"/>
                <w:color w:val="0F0682"/>
                <w:sz w:val="38"/>
              </w:rPr>
              <w:t>Ju jeni pr inder te femijeve te</w:t>
            </w:r>
            <w:r>
              <w:rPr>
                <w:rFonts w:asciiTheme="majorHAnsi" w:hAnsiTheme="majorHAnsi" w:cs="Times New Roman"/>
                <w:color w:val="0F0682"/>
                <w:sz w:val="38"/>
              </w:rPr>
              <w:t xml:space="preserve"> </w:t>
            </w:r>
            <w:r w:rsidRPr="0049179D">
              <w:rPr>
                <w:rFonts w:asciiTheme="majorHAnsi" w:hAnsiTheme="majorHAnsi" w:cs="Times New Roman"/>
                <w:color w:val="0F0682"/>
                <w:sz w:val="38"/>
              </w:rPr>
              <w:t>shkolluar ne France.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096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FB5E2F">
            <w:pPr>
              <w:pStyle w:val="Listepuces"/>
              <w:numPr>
                <w:ilvl w:val="0"/>
                <w:numId w:val="17"/>
              </w:numPr>
              <w:spacing w:after="180"/>
              <w:ind w:right="-9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8D30FD">
            <w:pPr>
              <w:pStyle w:val="Listepuces"/>
              <w:numPr>
                <w:ilvl w:val="0"/>
                <w:numId w:val="0"/>
              </w:numPr>
              <w:spacing w:after="180"/>
              <w:ind w:left="288" w:right="275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8D30F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275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49179D" w:rsidRDefault="0049179D" w:rsidP="008D30F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75" w:firstLine="0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Ju deshironi te mesoni Frengjishten qe do tju beje te mundeshme per te ndihmuar femijet tuaj ne shkollimin e tyre, dhe te komunikonime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profesoret.</w:t>
            </w:r>
          </w:p>
          <w:p w:rsidR="0049179D" w:rsidRDefault="0049179D" w:rsidP="008D30F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75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Ju deshironi te kuptoni 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>f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unksionimin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e shkolles Franceze.</w:t>
            </w:r>
          </w:p>
          <w:p w:rsidR="006C212F" w:rsidRPr="0049179D" w:rsidRDefault="0049179D" w:rsidP="008D30F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75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Ju deshironi te njihni shoqerine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Franceze dhe vlerat e saj.</w:t>
            </w:r>
          </w:p>
          <w:p w:rsidR="006C212F" w:rsidRPr="006C212F" w:rsidRDefault="0049179D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761854</wp:posOffset>
                  </wp:positionH>
                  <wp:positionV relativeFrom="page">
                    <wp:posOffset>3480435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Pr="006C212F" w:rsidRDefault="006C212F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Default="006C212F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Default="00970211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0470A1" w:rsidRPr="00970211" w:rsidRDefault="000470A1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0470A1" w:rsidRDefault="00E02D8A" w:rsidP="008D30F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75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0470A1" w:rsidRDefault="00BD65EF" w:rsidP="008D30F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75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</w:t>
            </w:r>
            <w:r w:rsidR="00E02D8A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souhaitez com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prendre le fonctionnement de l’E</w:t>
            </w:r>
            <w:r w:rsidR="00E02D8A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cole française.</w:t>
            </w:r>
          </w:p>
          <w:p w:rsidR="00307EC9" w:rsidRPr="00F06DF3" w:rsidRDefault="00E02D8A" w:rsidP="008D30F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7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Ju mund te shkruheni ne formacionet grupe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falas, ne disa kolegje, lice apo shkolla qe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ndodhen prane jush ku ju banoni.</w:t>
            </w:r>
          </w:p>
          <w:p w:rsidR="00B4410D" w:rsidRP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Kurse kolektive do te jepen nga njerez te formuar, nje ose dy here ne jave, gjate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vitit shkollor.</w:t>
            </w:r>
          </w:p>
          <w:p w:rsidR="00B4410D" w:rsidRP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Mbas perfundimit te kursit, nje vertetim do tju jepet  rinderve per kompetencat 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gjuhes linguistike, qe kursi eshte kryer me sukses.</w:t>
            </w:r>
          </w:p>
          <w:p w:rsidR="00217203" w:rsidRPr="00B4410D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84643A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E266EC">
              <w:rPr>
                <w:rFonts w:asciiTheme="majorHAnsi" w:hAnsiTheme="majorHAnsi" w:cs="Chalkduster"/>
                <w:color w:val="auto"/>
                <w:sz w:val="30"/>
                <w:szCs w:val="32"/>
              </w:rPr>
              <w:t>é</w:t>
            </w:r>
            <w:r w:rsidRPr="0084643A">
              <w:rPr>
                <w:rFonts w:ascii="Chalkduster" w:hAnsi="Chalkduster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9915C8" w:rsidRPr="000470A1" w:rsidRDefault="009915C8" w:rsidP="000470A1">
      <w:pPr>
        <w:tabs>
          <w:tab w:val="left" w:pos="1218"/>
        </w:tabs>
      </w:pPr>
    </w:p>
    <w:sectPr w:rsidR="009915C8" w:rsidRPr="000470A1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92E" w:rsidRDefault="00DC592E" w:rsidP="00BF6AFD">
      <w:pPr>
        <w:spacing w:after="0" w:line="240" w:lineRule="auto"/>
      </w:pPr>
      <w:r>
        <w:separator/>
      </w:r>
    </w:p>
  </w:endnote>
  <w:endnote w:type="continuationSeparator" w:id="0">
    <w:p w:rsidR="00DC592E" w:rsidRDefault="00DC592E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92E" w:rsidRDefault="00DC592E" w:rsidP="00BF6AFD">
      <w:pPr>
        <w:spacing w:after="0" w:line="240" w:lineRule="auto"/>
      </w:pPr>
      <w:r>
        <w:separator/>
      </w:r>
    </w:p>
  </w:footnote>
  <w:footnote w:type="continuationSeparator" w:id="0">
    <w:p w:rsidR="00DC592E" w:rsidRDefault="00DC592E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470A1"/>
    <w:rsid w:val="00092F4C"/>
    <w:rsid w:val="000D49BC"/>
    <w:rsid w:val="001372C8"/>
    <w:rsid w:val="001947E7"/>
    <w:rsid w:val="001A3EDC"/>
    <w:rsid w:val="001D0847"/>
    <w:rsid w:val="00217203"/>
    <w:rsid w:val="00227118"/>
    <w:rsid w:val="002325A8"/>
    <w:rsid w:val="00262A30"/>
    <w:rsid w:val="00294042"/>
    <w:rsid w:val="002F496B"/>
    <w:rsid w:val="002F70EB"/>
    <w:rsid w:val="00307EC9"/>
    <w:rsid w:val="0031450A"/>
    <w:rsid w:val="00365EBB"/>
    <w:rsid w:val="003B391D"/>
    <w:rsid w:val="003E3764"/>
    <w:rsid w:val="00422379"/>
    <w:rsid w:val="00427E18"/>
    <w:rsid w:val="00440E45"/>
    <w:rsid w:val="004651CE"/>
    <w:rsid w:val="00477E5A"/>
    <w:rsid w:val="0048634A"/>
    <w:rsid w:val="00486FAE"/>
    <w:rsid w:val="0049179D"/>
    <w:rsid w:val="00491B16"/>
    <w:rsid w:val="005259A3"/>
    <w:rsid w:val="005473B9"/>
    <w:rsid w:val="0056054A"/>
    <w:rsid w:val="00566817"/>
    <w:rsid w:val="00571D35"/>
    <w:rsid w:val="005E5178"/>
    <w:rsid w:val="005E7F80"/>
    <w:rsid w:val="00601E83"/>
    <w:rsid w:val="0063311A"/>
    <w:rsid w:val="0068396D"/>
    <w:rsid w:val="006A2E06"/>
    <w:rsid w:val="006C212F"/>
    <w:rsid w:val="006C51AB"/>
    <w:rsid w:val="007014C5"/>
    <w:rsid w:val="007647EF"/>
    <w:rsid w:val="00773ED0"/>
    <w:rsid w:val="007C6700"/>
    <w:rsid w:val="007E3C3A"/>
    <w:rsid w:val="007F21FF"/>
    <w:rsid w:val="0084643A"/>
    <w:rsid w:val="0089764D"/>
    <w:rsid w:val="008B000B"/>
    <w:rsid w:val="008D30FD"/>
    <w:rsid w:val="00960A60"/>
    <w:rsid w:val="00970211"/>
    <w:rsid w:val="009915C8"/>
    <w:rsid w:val="00995282"/>
    <w:rsid w:val="009C78D6"/>
    <w:rsid w:val="009F3198"/>
    <w:rsid w:val="00A13868"/>
    <w:rsid w:val="00A30C3F"/>
    <w:rsid w:val="00A54316"/>
    <w:rsid w:val="00A769D1"/>
    <w:rsid w:val="00A85868"/>
    <w:rsid w:val="00A93A54"/>
    <w:rsid w:val="00A95BFB"/>
    <w:rsid w:val="00AB72BA"/>
    <w:rsid w:val="00AD7341"/>
    <w:rsid w:val="00AE772A"/>
    <w:rsid w:val="00B11271"/>
    <w:rsid w:val="00B16D26"/>
    <w:rsid w:val="00B4410D"/>
    <w:rsid w:val="00B47984"/>
    <w:rsid w:val="00B8278C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CF4897"/>
    <w:rsid w:val="00D27440"/>
    <w:rsid w:val="00D8361D"/>
    <w:rsid w:val="00D9623F"/>
    <w:rsid w:val="00DB5D32"/>
    <w:rsid w:val="00DC592E"/>
    <w:rsid w:val="00DD2A38"/>
    <w:rsid w:val="00E02B48"/>
    <w:rsid w:val="00E02D8A"/>
    <w:rsid w:val="00E10DAA"/>
    <w:rsid w:val="00E266EC"/>
    <w:rsid w:val="00EE0A38"/>
    <w:rsid w:val="00F06DF3"/>
    <w:rsid w:val="00F65FF0"/>
    <w:rsid w:val="00F66B21"/>
    <w:rsid w:val="00F83409"/>
    <w:rsid w:val="00FA07B2"/>
    <w:rsid w:val="00FA4D4A"/>
    <w:rsid w:val="00FB5E2F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EF77A3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491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C20350-6725-4754-A53B-1E58E8E6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336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4</cp:revision>
  <cp:lastPrinted>2019-09-12T10:45:00Z</cp:lastPrinted>
  <dcterms:created xsi:type="dcterms:W3CDTF">2019-10-15T19:41:00Z</dcterms:created>
  <dcterms:modified xsi:type="dcterms:W3CDTF">2020-02-12T14:00:00Z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